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50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183"/>
      </w:tblGrid>
      <w:tr w:rsidR="001B2ABD" w14:paraId="78EDAEF7" w14:textId="77777777" w:rsidTr="002B02DC">
        <w:trPr>
          <w:trHeight w:val="1592"/>
        </w:trPr>
        <w:tc>
          <w:tcPr>
            <w:tcW w:w="3600" w:type="dxa"/>
            <w:vAlign w:val="bottom"/>
          </w:tcPr>
          <w:p w14:paraId="136B7219" w14:textId="0FF94244" w:rsidR="001B2ABD" w:rsidRPr="002B02DC" w:rsidRDefault="001B2ABD" w:rsidP="00560F05">
            <w:pPr>
              <w:tabs>
                <w:tab w:val="left" w:pos="990"/>
              </w:tabs>
              <w:ind w:left="-262"/>
              <w:jc w:val="center"/>
            </w:pPr>
          </w:p>
        </w:tc>
        <w:tc>
          <w:tcPr>
            <w:tcW w:w="720" w:type="dxa"/>
          </w:tcPr>
          <w:p w14:paraId="1C04E135" w14:textId="7DDB909D" w:rsidR="001B2ABD" w:rsidRPr="002B02DC" w:rsidRDefault="00F52BB5" w:rsidP="00F8597C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412D55C6" wp14:editId="02C5DB7D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226060</wp:posOffset>
                      </wp:positionV>
                      <wp:extent cx="4048125" cy="9463416"/>
                      <wp:effectExtent l="0" t="0" r="28575" b="23495"/>
                      <wp:wrapNone/>
                      <wp:docPr id="1251257760" name="Gruppe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48125" cy="9463416"/>
                                <a:chOff x="0" y="0"/>
                                <a:chExt cx="4048125" cy="9463416"/>
                              </a:xfrm>
                            </wpg:grpSpPr>
                            <wpg:grpSp>
                              <wpg:cNvPr id="257792908" name="Gruppe 13"/>
                              <wpg:cNvGrpSpPr/>
                              <wpg:grpSpPr>
                                <a:xfrm>
                                  <a:off x="0" y="0"/>
                                  <a:ext cx="4048125" cy="1746250"/>
                                  <a:chOff x="0" y="0"/>
                                  <a:chExt cx="4048125" cy="1746250"/>
                                </a:xfrm>
                              </wpg:grpSpPr>
                              <wps:wsp>
                                <wps:cNvPr id="28" name="Rektangel 6"/>
                                <wps:cNvSpPr/>
                                <wps:spPr>
                                  <a:xfrm>
                                    <a:off x="0" y="161925"/>
                                    <a:ext cx="4048125" cy="158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prstDash val="lg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F28C533" w14:textId="2D9EFE3F" w:rsidR="003F54AB" w:rsidRPr="00E2398B" w:rsidRDefault="003F54AB" w:rsidP="00B84081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  <w:lang w:bidi="da-DK"/>
                                        </w:rPr>
                                      </w:pPr>
                                      <w:r w:rsidRPr="00E2398B">
                                        <w:rPr>
                                          <w:color w:val="000000" w:themeColor="text1"/>
                                          <w:sz w:val="22"/>
                                          <w:lang w:bidi="da-DK"/>
                                        </w:rPr>
                                        <w:t>Navn Navnesen var meget stille og….</w:t>
                                      </w:r>
                                    </w:p>
                                    <w:p w14:paraId="3B37ED6D" w14:textId="57572088" w:rsidR="003F54AB" w:rsidRPr="00E2398B" w:rsidRDefault="003F54AB" w:rsidP="003F54A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  <w:lang w:bidi="da-DK"/>
                                        </w:rPr>
                                      </w:pPr>
                                      <w:r w:rsidRPr="00E2398B">
                                        <w:rPr>
                                          <w:color w:val="000000" w:themeColor="text1"/>
                                          <w:sz w:val="22"/>
                                          <w:lang w:bidi="da-DK"/>
                                        </w:rPr>
                                        <w:t>Disse kasser kan justeres i højden.</w:t>
                                      </w:r>
                                    </w:p>
                                    <w:p w14:paraId="133F39AD" w14:textId="77777777" w:rsidR="00E2398B" w:rsidRPr="00E2398B" w:rsidRDefault="00E2398B" w:rsidP="003F54A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  <w:lang w:bidi="da-DK"/>
                                        </w:rPr>
                                      </w:pPr>
                                    </w:p>
                                    <w:p w14:paraId="22FA294C" w14:textId="77777777" w:rsidR="00E2398B" w:rsidRPr="00E2398B" w:rsidRDefault="00E2398B" w:rsidP="003F54A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  <w:lang w:bidi="da-DK"/>
                                        </w:rPr>
                                      </w:pPr>
                                    </w:p>
                                    <w:p w14:paraId="47CF1CCA" w14:textId="77777777" w:rsidR="00E2398B" w:rsidRPr="00E2398B" w:rsidRDefault="00E2398B" w:rsidP="003F54A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  <w:lang w:bidi="da-DK"/>
                                        </w:rPr>
                                      </w:pPr>
                                    </w:p>
                                    <w:p w14:paraId="0BFEEE44" w14:textId="77777777" w:rsidR="00E2398B" w:rsidRPr="00E2398B" w:rsidRDefault="00E2398B" w:rsidP="003F54A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  <w:lang w:bidi="da-DK"/>
                                        </w:rPr>
                                      </w:pPr>
                                    </w:p>
                                    <w:p w14:paraId="09387E1D" w14:textId="77777777" w:rsidR="00E2398B" w:rsidRPr="00E2398B" w:rsidRDefault="00E2398B" w:rsidP="003F54A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  <w:lang w:bidi="da-DK"/>
                                        </w:rPr>
                                      </w:pPr>
                                    </w:p>
                                    <w:p w14:paraId="6C9B4C6E" w14:textId="77777777" w:rsidR="00E2398B" w:rsidRPr="00E2398B" w:rsidRDefault="00E2398B" w:rsidP="003F54A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  <w:lang w:bidi="da-DK"/>
                                        </w:rPr>
                                      </w:pPr>
                                    </w:p>
                                    <w:p w14:paraId="768C5161" w14:textId="77777777" w:rsidR="00E2398B" w:rsidRPr="00E2398B" w:rsidRDefault="00E2398B" w:rsidP="003F54A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  <w:lang w:bidi="da-DK"/>
                                        </w:rPr>
                                      </w:pPr>
                                    </w:p>
                                    <w:p w14:paraId="265BB424" w14:textId="77777777" w:rsidR="00E2398B" w:rsidRPr="00E2398B" w:rsidRDefault="00E2398B" w:rsidP="003F54A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  <w:lang w:bidi="da-DK"/>
                                        </w:rPr>
                                      </w:pPr>
                                    </w:p>
                                    <w:p w14:paraId="2E550E93" w14:textId="77777777" w:rsidR="003F54AB" w:rsidRPr="00E2398B" w:rsidRDefault="003F54AB" w:rsidP="003F54AB">
                                      <w:pPr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216000" rIns="9144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Tekstfelt 7"/>
                                <wps:cNvSpPr txBox="1"/>
                                <wps:spPr>
                                  <a:xfrm>
                                    <a:off x="1152525" y="0"/>
                                    <a:ext cx="1828800" cy="2857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11B869" w14:textId="77777777" w:rsidR="00F8597C" w:rsidRPr="00475B87" w:rsidRDefault="00F8597C" w:rsidP="0047189B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3F54AB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  <w:t xml:space="preserve"> </w:t>
                                      </w:r>
                                      <w:r w:rsidRPr="00475B87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FØRSTE INDTRYK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48076631" name="Gruppe 14"/>
                              <wpg:cNvGrpSpPr/>
                              <wpg:grpSpPr>
                                <a:xfrm>
                                  <a:off x="0" y="1905000"/>
                                  <a:ext cx="4048125" cy="3873500"/>
                                  <a:chOff x="0" y="0"/>
                                  <a:chExt cx="4048125" cy="3873500"/>
                                </a:xfrm>
                              </wpg:grpSpPr>
                              <wps:wsp>
                                <wps:cNvPr id="30" name="Rektangel 8"/>
                                <wps:cNvSpPr/>
                                <wps:spPr>
                                  <a:xfrm>
                                    <a:off x="0" y="142875"/>
                                    <a:ext cx="4048125" cy="3730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prstDash val="lg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55DAFCE" w14:textId="75EAB4D6" w:rsidR="003F54AB" w:rsidRPr="00E2398B" w:rsidRDefault="003F54AB" w:rsidP="003F54AB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  <w:r w:rsidRPr="00E2398B"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22"/>
                                        </w:rPr>
                                        <w:t>BEDSTE VEN</w:t>
                                      </w:r>
                                    </w:p>
                                    <w:p w14:paraId="362E521F" w14:textId="6CF67508" w:rsidR="003F54AB" w:rsidRPr="00E2398B" w:rsidRDefault="003F54AB" w:rsidP="003F54A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  <w:r w:rsidRPr="00E2398B"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  <w:t>Andet Navn</w:t>
                                      </w:r>
                                    </w:p>
                                    <w:p w14:paraId="341C866C" w14:textId="77777777" w:rsidR="003F54AB" w:rsidRPr="00E2398B" w:rsidRDefault="003F54AB" w:rsidP="003F54AB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</w:p>
                                    <w:p w14:paraId="365D1D04" w14:textId="27E916CD" w:rsidR="003F54AB" w:rsidRPr="00E2398B" w:rsidRDefault="003F54AB" w:rsidP="003F54AB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  <w:r w:rsidRPr="00E2398B"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22"/>
                                        </w:rPr>
                                        <w:t>BEDSTE ØJEBLIK</w:t>
                                      </w:r>
                                    </w:p>
                                    <w:p w14:paraId="076C5B3B" w14:textId="122C9D7B" w:rsidR="003F54AB" w:rsidRPr="00E2398B" w:rsidRDefault="003F54AB" w:rsidP="003F54A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  <w:r w:rsidRPr="00E2398B"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  <w:t>Her forklares en situation</w:t>
                                      </w:r>
                                    </w:p>
                                    <w:p w14:paraId="0D45468C" w14:textId="35B00FC0" w:rsidR="003F54AB" w:rsidRPr="00E2398B" w:rsidRDefault="003F54AB" w:rsidP="003F54A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</w:p>
                                    <w:p w14:paraId="3E58F6A4" w14:textId="54A2362C" w:rsidR="003F54AB" w:rsidRPr="00E2398B" w:rsidRDefault="003F54AB" w:rsidP="003F54AB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  <w:r w:rsidRPr="00E2398B"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22"/>
                                        </w:rPr>
                                        <w:t>VÆRSTE ØJEBLIK</w:t>
                                      </w:r>
                                    </w:p>
                                    <w:p w14:paraId="6E05228E" w14:textId="117D0F1B" w:rsidR="003F54AB" w:rsidRPr="00E2398B" w:rsidRDefault="003F54AB" w:rsidP="003F54A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  <w:r w:rsidRPr="00E2398B"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  <w:t>Den mest pinlige ting der er sket</w:t>
                                      </w:r>
                                    </w:p>
                                    <w:p w14:paraId="58F1B170" w14:textId="4B310C4C" w:rsidR="003F54AB" w:rsidRPr="00E2398B" w:rsidRDefault="003F54AB" w:rsidP="003F54A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</w:p>
                                    <w:p w14:paraId="33B1AE0E" w14:textId="05B9452C" w:rsidR="003F54AB" w:rsidRPr="00E2398B" w:rsidRDefault="003F54AB" w:rsidP="003F54AB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  <w:r w:rsidRPr="00E2398B"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22"/>
                                        </w:rPr>
                                        <w:t>MOTTO</w:t>
                                      </w:r>
                                    </w:p>
                                    <w:p w14:paraId="0E58A34A" w14:textId="71064B99" w:rsidR="003F54AB" w:rsidRPr="00E2398B" w:rsidRDefault="003F54AB" w:rsidP="003F54A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  <w:r w:rsidRPr="00E2398B"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  <w:t xml:space="preserve">Det her siger Navn meget tit </w:t>
                                      </w:r>
                                    </w:p>
                                    <w:p w14:paraId="198F1988" w14:textId="77777777" w:rsidR="003F54AB" w:rsidRPr="00E2398B" w:rsidRDefault="003F54AB" w:rsidP="003F54A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</w:p>
                                    <w:p w14:paraId="797D16DC" w14:textId="36DBBEC6" w:rsidR="003F54AB" w:rsidRPr="00E2398B" w:rsidRDefault="003F54AB" w:rsidP="003F54AB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  <w:r w:rsidRPr="00E2398B"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22"/>
                                        </w:rPr>
                                        <w:t>DET SIGER HAN SELV</w:t>
                                      </w:r>
                                    </w:p>
                                    <w:p w14:paraId="6E7B404F" w14:textId="1A5B54DE" w:rsidR="00F52BB5" w:rsidRDefault="003F54AB" w:rsidP="00F52BB5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  <w:r w:rsidRPr="00E2398B"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  <w:t>Her kan Navn skrive et par linjer</w:t>
                                      </w:r>
                                    </w:p>
                                    <w:p w14:paraId="3C5BBD23" w14:textId="77777777" w:rsidR="00BB13EA" w:rsidRDefault="00BB13EA" w:rsidP="0063455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</w:p>
                                    <w:p w14:paraId="462B3776" w14:textId="77777777" w:rsidR="00F44480" w:rsidRDefault="00F44480" w:rsidP="0063455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</w:p>
                                    <w:p w14:paraId="54C98ABA" w14:textId="77777777" w:rsidR="00F44480" w:rsidRDefault="00F44480" w:rsidP="0063455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</w:p>
                                    <w:p w14:paraId="5B8DAE00" w14:textId="77777777" w:rsidR="00F44480" w:rsidRDefault="00F44480" w:rsidP="0063455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</w:p>
                                    <w:p w14:paraId="2556F60E" w14:textId="77777777" w:rsidR="00F44480" w:rsidRDefault="00F44480" w:rsidP="0063455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</w:p>
                                    <w:p w14:paraId="32FFCD58" w14:textId="77777777" w:rsidR="00F44480" w:rsidRDefault="00F44480" w:rsidP="0063455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</w:p>
                                    <w:p w14:paraId="28591A2F" w14:textId="77777777" w:rsidR="00F44480" w:rsidRDefault="00F44480" w:rsidP="0063455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</w:p>
                                    <w:p w14:paraId="3FD0F30B" w14:textId="77777777" w:rsidR="00F44480" w:rsidRDefault="00F44480" w:rsidP="0063455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</w:p>
                                    <w:p w14:paraId="43254161" w14:textId="77777777" w:rsidR="00F44480" w:rsidRPr="00E2398B" w:rsidRDefault="00F44480" w:rsidP="0063455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216000" rIns="91440" bIns="10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" name="Tekstfelt 9"/>
                                <wps:cNvSpPr txBox="1"/>
                                <wps:spPr>
                                  <a:xfrm>
                                    <a:off x="1171575" y="0"/>
                                    <a:ext cx="1828800" cy="3130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98711D" w14:textId="2561F632" w:rsidR="003F54AB" w:rsidRPr="00475B87" w:rsidRDefault="003F54AB" w:rsidP="0047189B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475B87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I LØBET AF ÅRET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11828718" name="Gruppe 15"/>
                              <wpg:cNvGrpSpPr/>
                              <wpg:grpSpPr>
                                <a:xfrm>
                                  <a:off x="0" y="5953125"/>
                                  <a:ext cx="4048125" cy="3510291"/>
                                  <a:chOff x="0" y="0"/>
                                  <a:chExt cx="4048125" cy="3510291"/>
                                </a:xfrm>
                              </wpg:grpSpPr>
                              <wps:wsp>
                                <wps:cNvPr id="36" name="Rektangel 11"/>
                                <wps:cNvSpPr/>
                                <wps:spPr>
                                  <a:xfrm>
                                    <a:off x="0" y="133350"/>
                                    <a:ext cx="4048125" cy="33769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prstDash val="lg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06261EF" w14:textId="6480556D" w:rsidR="003F54AB" w:rsidRPr="00E2398B" w:rsidRDefault="003F54AB" w:rsidP="003F54AB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  <w:r w:rsidRPr="00E2398B"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22"/>
                                        </w:rPr>
                                        <w:t>OM 10 ÅR</w:t>
                                      </w:r>
                                    </w:p>
                                    <w:p w14:paraId="3953EE8F" w14:textId="658C0153" w:rsidR="003F54AB" w:rsidRPr="00E2398B" w:rsidRDefault="003F54AB" w:rsidP="003F54A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  <w:r w:rsidRPr="00E2398B"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  <w:t>Hvad laver Navn om 10 år, arbejde fritid og så videre.</w:t>
                                      </w:r>
                                    </w:p>
                                    <w:p w14:paraId="63F3AA88" w14:textId="77777777" w:rsidR="003F54AB" w:rsidRPr="00E2398B" w:rsidRDefault="003F54AB" w:rsidP="003F54A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</w:p>
                                    <w:p w14:paraId="15E2014B" w14:textId="1981D4AC" w:rsidR="003F54AB" w:rsidRPr="00E2398B" w:rsidRDefault="003F54AB" w:rsidP="003F54AB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  <w:r w:rsidRPr="00E2398B"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22"/>
                                        </w:rPr>
                                        <w:t>GODE RÅD</w:t>
                                      </w:r>
                                    </w:p>
                                    <w:p w14:paraId="1A586494" w14:textId="38FA1705" w:rsidR="003F54AB" w:rsidRPr="00E2398B" w:rsidRDefault="003F54AB" w:rsidP="003F54A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  <w:r w:rsidRPr="00E2398B"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  <w:t>Hvad skal Navn være opmærksom på i fremtiden</w:t>
                                      </w:r>
                                    </w:p>
                                    <w:p w14:paraId="4C173C6F" w14:textId="77777777" w:rsidR="003F54AB" w:rsidRPr="00E2398B" w:rsidRDefault="003F54AB" w:rsidP="003F54A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</w:p>
                                    <w:p w14:paraId="327650C8" w14:textId="49481281" w:rsidR="003F54AB" w:rsidRPr="00E2398B" w:rsidRDefault="001A4D53" w:rsidP="003F54AB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  <w:r w:rsidRPr="00E2398B"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22"/>
                                        </w:rPr>
                                        <w:t>DET MENER EN LÆRE</w:t>
                                      </w:r>
                                    </w:p>
                                    <w:p w14:paraId="0005D610" w14:textId="70AF3993" w:rsidR="003F54AB" w:rsidRPr="00E2398B" w:rsidRDefault="001A4D53" w:rsidP="003F54A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  <w:r w:rsidRPr="00E2398B"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  <w:t>Her kan der være et par linjer fra rektor eller lærer</w:t>
                                      </w:r>
                                    </w:p>
                                    <w:p w14:paraId="7AF1C946" w14:textId="77777777" w:rsidR="003F54AB" w:rsidRPr="00E2398B" w:rsidRDefault="003F54AB" w:rsidP="003F54A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</w:p>
                                    <w:p w14:paraId="28C37BBE" w14:textId="16CBF68A" w:rsidR="003F54AB" w:rsidRPr="00E2398B" w:rsidRDefault="003F54AB" w:rsidP="003F54AB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  <w:r w:rsidRPr="00E2398B"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22"/>
                                        </w:rPr>
                                        <w:t>SÅDAN VIL VI HUSKE DIG</w:t>
                                      </w:r>
                                    </w:p>
                                    <w:p w14:paraId="46942A5E" w14:textId="7022CECA" w:rsidR="0073436B" w:rsidRDefault="003F54AB" w:rsidP="00F52BB5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  <w:r w:rsidRPr="00E2398B"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  <w:t xml:space="preserve">Som </w:t>
                                      </w:r>
                                      <w:proofErr w:type="gramStart"/>
                                      <w:r w:rsidRPr="00E2398B"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  <w:t>den….</w:t>
                                      </w:r>
                                      <w:proofErr w:type="gramEnd"/>
                                      <w:r w:rsidRPr="00E2398B"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  <w:t>.</w:t>
                                      </w:r>
                                    </w:p>
                                    <w:p w14:paraId="56469272" w14:textId="77777777" w:rsidR="00F52BB5" w:rsidRDefault="00F52BB5" w:rsidP="00F52BB5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</w:p>
                                    <w:p w14:paraId="150C1CC3" w14:textId="77777777" w:rsidR="0073436B" w:rsidRDefault="0073436B" w:rsidP="001A4D53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</w:p>
                                    <w:p w14:paraId="0C13FDEA" w14:textId="77777777" w:rsidR="0073436B" w:rsidRDefault="0073436B" w:rsidP="001A4D53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</w:p>
                                    <w:p w14:paraId="5B3AF4BA" w14:textId="77777777" w:rsidR="00B84081" w:rsidRDefault="00B84081" w:rsidP="001A4D53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</w:p>
                                    <w:p w14:paraId="3801F45C" w14:textId="77777777" w:rsidR="00B84081" w:rsidRDefault="00B84081" w:rsidP="001A4D53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</w:p>
                                    <w:p w14:paraId="5E57EA5F" w14:textId="77777777" w:rsidR="00B84081" w:rsidRDefault="00B84081" w:rsidP="001A4D53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</w:p>
                                    <w:p w14:paraId="0E7BD2A4" w14:textId="77777777" w:rsidR="00B84081" w:rsidRPr="00E2398B" w:rsidRDefault="00B84081" w:rsidP="001A4D53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21600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" name="Tekstfelt 12"/>
                                <wps:cNvSpPr txBox="1"/>
                                <wps:spPr>
                                  <a:xfrm>
                                    <a:off x="1171575" y="0"/>
                                    <a:ext cx="1828800" cy="2851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1F7242" w14:textId="3A154E96" w:rsidR="003F54AB" w:rsidRPr="00475B87" w:rsidRDefault="003F54AB" w:rsidP="0047189B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475B87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I FREMTIDEN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2D55C6" id="Gruppe 16" o:spid="_x0000_s1026" style="position:absolute;left:0;text-align:left;margin-left:22.65pt;margin-top:17.8pt;width:318.75pt;height:745.15pt;z-index:251676672" coordsize="40481,94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">
                      <v:group id="Gruppe 13" o:spid="_x0000_s1027" style="position:absolute;width:40481;height:17462" coordsize="40481,17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">
                        <v:rect id="Rektangel 6" o:spid="_x0000_s1028" style="position:absolute;top:1619;width:40481;height:15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" filled="f" strokecolor="#a5a5a5 [2092]" strokeweight="1pt">
                          <v:stroke dashstyle="longDash"/>
                          <v:textbox inset=",6mm,,2mm">
                            <w:txbxContent>
                              <w:p w14:paraId="0F28C533" w14:textId="2D9EFE3F" w:rsidR="003F54AB" w:rsidRPr="00E2398B" w:rsidRDefault="003F54AB" w:rsidP="00B84081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  <w:lang w:bidi="da-DK"/>
                                  </w:rPr>
                                </w:pPr>
                                <w:r w:rsidRPr="00E2398B">
                                  <w:rPr>
                                    <w:color w:val="000000" w:themeColor="text1"/>
                                    <w:sz w:val="22"/>
                                    <w:lang w:bidi="da-DK"/>
                                  </w:rPr>
                                  <w:t>Navn Navnesen var meget stille og….</w:t>
                                </w:r>
                              </w:p>
                              <w:p w14:paraId="3B37ED6D" w14:textId="57572088" w:rsidR="003F54AB" w:rsidRPr="00E2398B" w:rsidRDefault="003F54AB" w:rsidP="003F54A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  <w:lang w:bidi="da-DK"/>
                                  </w:rPr>
                                </w:pPr>
                                <w:r w:rsidRPr="00E2398B">
                                  <w:rPr>
                                    <w:color w:val="000000" w:themeColor="text1"/>
                                    <w:sz w:val="22"/>
                                    <w:lang w:bidi="da-DK"/>
                                  </w:rPr>
                                  <w:t>Disse kasser kan justeres i højden.</w:t>
                                </w:r>
                              </w:p>
                              <w:p w14:paraId="133F39AD" w14:textId="77777777" w:rsidR="00E2398B" w:rsidRPr="00E2398B" w:rsidRDefault="00E2398B" w:rsidP="003F54A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  <w:lang w:bidi="da-DK"/>
                                  </w:rPr>
                                </w:pPr>
                              </w:p>
                              <w:p w14:paraId="22FA294C" w14:textId="77777777" w:rsidR="00E2398B" w:rsidRPr="00E2398B" w:rsidRDefault="00E2398B" w:rsidP="003F54A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  <w:lang w:bidi="da-DK"/>
                                  </w:rPr>
                                </w:pPr>
                              </w:p>
                              <w:p w14:paraId="47CF1CCA" w14:textId="77777777" w:rsidR="00E2398B" w:rsidRPr="00E2398B" w:rsidRDefault="00E2398B" w:rsidP="003F54A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  <w:lang w:bidi="da-DK"/>
                                  </w:rPr>
                                </w:pPr>
                              </w:p>
                              <w:p w14:paraId="0BFEEE44" w14:textId="77777777" w:rsidR="00E2398B" w:rsidRPr="00E2398B" w:rsidRDefault="00E2398B" w:rsidP="003F54A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  <w:lang w:bidi="da-DK"/>
                                  </w:rPr>
                                </w:pPr>
                              </w:p>
                              <w:p w14:paraId="09387E1D" w14:textId="77777777" w:rsidR="00E2398B" w:rsidRPr="00E2398B" w:rsidRDefault="00E2398B" w:rsidP="003F54A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  <w:lang w:bidi="da-DK"/>
                                  </w:rPr>
                                </w:pPr>
                              </w:p>
                              <w:p w14:paraId="6C9B4C6E" w14:textId="77777777" w:rsidR="00E2398B" w:rsidRPr="00E2398B" w:rsidRDefault="00E2398B" w:rsidP="003F54A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  <w:lang w:bidi="da-DK"/>
                                  </w:rPr>
                                </w:pPr>
                              </w:p>
                              <w:p w14:paraId="768C5161" w14:textId="77777777" w:rsidR="00E2398B" w:rsidRPr="00E2398B" w:rsidRDefault="00E2398B" w:rsidP="003F54A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  <w:lang w:bidi="da-DK"/>
                                  </w:rPr>
                                </w:pPr>
                              </w:p>
                              <w:p w14:paraId="265BB424" w14:textId="77777777" w:rsidR="00E2398B" w:rsidRPr="00E2398B" w:rsidRDefault="00E2398B" w:rsidP="003F54A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  <w:lang w:bidi="da-DK"/>
                                  </w:rPr>
                                </w:pPr>
                              </w:p>
                              <w:p w14:paraId="2E550E93" w14:textId="77777777" w:rsidR="003F54AB" w:rsidRPr="00E2398B" w:rsidRDefault="003F54AB" w:rsidP="003F54A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v:textbox>
                        </v:re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kstfelt 7" o:spid="_x0000_s1029" type="#_x0000_t202" style="position:absolute;left:11525;width:182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" fillcolor="#bfbfbf [2412]" stroked="f" strokeweight=".5pt">
                          <v:textbox>
                            <w:txbxContent>
                              <w:p w14:paraId="4311B869" w14:textId="77777777" w:rsidR="00F8597C" w:rsidRPr="00475B87" w:rsidRDefault="00F8597C" w:rsidP="0047189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3F54AB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 xml:space="preserve"> </w:t>
                                </w:r>
                                <w:r w:rsidRPr="00475B87">
                                  <w:rPr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FØRSTE INDTRYK </w:t>
                                </w:r>
                              </w:p>
                            </w:txbxContent>
                          </v:textbox>
                        </v:shape>
                      </v:group>
                      <v:group id="Gruppe 14" o:spid="_x0000_s1030" style="position:absolute;top:19050;width:40481;height:38735" coordsize="40481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">
                        <v:rect id="Rektangel 8" o:spid="_x0000_s1031" style="position:absolute;top:1428;width:40481;height:373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" filled="f" strokecolor="#a5a5a5 [2092]" strokeweight="1pt">
                          <v:stroke dashstyle="longDash"/>
                          <v:textbox inset=",6mm,,3mm">
                            <w:txbxContent>
                              <w:p w14:paraId="455DAFCE" w14:textId="75EAB4D6" w:rsidR="003F54AB" w:rsidRPr="00E2398B" w:rsidRDefault="003F54AB" w:rsidP="003F54A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22"/>
                                  </w:rPr>
                                </w:pPr>
                                <w:r w:rsidRPr="00E2398B">
                                  <w:rPr>
                                    <w:b/>
                                    <w:bCs/>
                                    <w:color w:val="000000" w:themeColor="text1"/>
                                    <w:sz w:val="22"/>
                                  </w:rPr>
                                  <w:t>BEDSTE VEN</w:t>
                                </w:r>
                              </w:p>
                              <w:p w14:paraId="362E521F" w14:textId="6CF67508" w:rsidR="003F54AB" w:rsidRPr="00E2398B" w:rsidRDefault="003F54AB" w:rsidP="003F54A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  <w:r w:rsidRPr="00E2398B">
                                  <w:rPr>
                                    <w:color w:val="000000" w:themeColor="text1"/>
                                    <w:sz w:val="22"/>
                                  </w:rPr>
                                  <w:t>Andet Navn</w:t>
                                </w:r>
                              </w:p>
                              <w:p w14:paraId="341C866C" w14:textId="77777777" w:rsidR="003F54AB" w:rsidRPr="00E2398B" w:rsidRDefault="003F54AB" w:rsidP="003F54A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  <w:p w14:paraId="365D1D04" w14:textId="27E916CD" w:rsidR="003F54AB" w:rsidRPr="00E2398B" w:rsidRDefault="003F54AB" w:rsidP="003F54A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22"/>
                                  </w:rPr>
                                </w:pPr>
                                <w:r w:rsidRPr="00E2398B">
                                  <w:rPr>
                                    <w:b/>
                                    <w:bCs/>
                                    <w:color w:val="000000" w:themeColor="text1"/>
                                    <w:sz w:val="22"/>
                                  </w:rPr>
                                  <w:t>BEDSTE ØJEBLIK</w:t>
                                </w:r>
                              </w:p>
                              <w:p w14:paraId="076C5B3B" w14:textId="122C9D7B" w:rsidR="003F54AB" w:rsidRPr="00E2398B" w:rsidRDefault="003F54AB" w:rsidP="003F54A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  <w:r w:rsidRPr="00E2398B">
                                  <w:rPr>
                                    <w:color w:val="000000" w:themeColor="text1"/>
                                    <w:sz w:val="22"/>
                                  </w:rPr>
                                  <w:t>Her forklares en situation</w:t>
                                </w:r>
                              </w:p>
                              <w:p w14:paraId="0D45468C" w14:textId="35B00FC0" w:rsidR="003F54AB" w:rsidRPr="00E2398B" w:rsidRDefault="003F54AB" w:rsidP="003F54A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  <w:p w14:paraId="3E58F6A4" w14:textId="54A2362C" w:rsidR="003F54AB" w:rsidRPr="00E2398B" w:rsidRDefault="003F54AB" w:rsidP="003F54A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22"/>
                                  </w:rPr>
                                </w:pPr>
                                <w:r w:rsidRPr="00E2398B">
                                  <w:rPr>
                                    <w:b/>
                                    <w:bCs/>
                                    <w:color w:val="000000" w:themeColor="text1"/>
                                    <w:sz w:val="22"/>
                                  </w:rPr>
                                  <w:t>VÆRSTE ØJEBLIK</w:t>
                                </w:r>
                              </w:p>
                              <w:p w14:paraId="6E05228E" w14:textId="117D0F1B" w:rsidR="003F54AB" w:rsidRPr="00E2398B" w:rsidRDefault="003F54AB" w:rsidP="003F54A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  <w:r w:rsidRPr="00E2398B">
                                  <w:rPr>
                                    <w:color w:val="000000" w:themeColor="text1"/>
                                    <w:sz w:val="22"/>
                                  </w:rPr>
                                  <w:t>Den mest pinlige ting der er sket</w:t>
                                </w:r>
                              </w:p>
                              <w:p w14:paraId="58F1B170" w14:textId="4B310C4C" w:rsidR="003F54AB" w:rsidRPr="00E2398B" w:rsidRDefault="003F54AB" w:rsidP="003F54A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  <w:p w14:paraId="33B1AE0E" w14:textId="05B9452C" w:rsidR="003F54AB" w:rsidRPr="00E2398B" w:rsidRDefault="003F54AB" w:rsidP="003F54A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22"/>
                                  </w:rPr>
                                </w:pPr>
                                <w:r w:rsidRPr="00E2398B">
                                  <w:rPr>
                                    <w:b/>
                                    <w:bCs/>
                                    <w:color w:val="000000" w:themeColor="text1"/>
                                    <w:sz w:val="22"/>
                                  </w:rPr>
                                  <w:t>MOTTO</w:t>
                                </w:r>
                              </w:p>
                              <w:p w14:paraId="0E58A34A" w14:textId="71064B99" w:rsidR="003F54AB" w:rsidRPr="00E2398B" w:rsidRDefault="003F54AB" w:rsidP="003F54A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  <w:r w:rsidRPr="00E2398B">
                                  <w:rPr>
                                    <w:color w:val="000000" w:themeColor="text1"/>
                                    <w:sz w:val="22"/>
                                  </w:rPr>
                                  <w:t xml:space="preserve">Det her siger Navn meget tit </w:t>
                                </w:r>
                              </w:p>
                              <w:p w14:paraId="198F1988" w14:textId="77777777" w:rsidR="003F54AB" w:rsidRPr="00E2398B" w:rsidRDefault="003F54AB" w:rsidP="003F54A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  <w:p w14:paraId="797D16DC" w14:textId="36DBBEC6" w:rsidR="003F54AB" w:rsidRPr="00E2398B" w:rsidRDefault="003F54AB" w:rsidP="003F54A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22"/>
                                  </w:rPr>
                                </w:pPr>
                                <w:r w:rsidRPr="00E2398B">
                                  <w:rPr>
                                    <w:b/>
                                    <w:bCs/>
                                    <w:color w:val="000000" w:themeColor="text1"/>
                                    <w:sz w:val="22"/>
                                  </w:rPr>
                                  <w:t>DET SIGER HAN SELV</w:t>
                                </w:r>
                              </w:p>
                              <w:p w14:paraId="6E7B404F" w14:textId="1A5B54DE" w:rsidR="00F52BB5" w:rsidRDefault="003F54AB" w:rsidP="00F52BB5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  <w:r w:rsidRPr="00E2398B">
                                  <w:rPr>
                                    <w:color w:val="000000" w:themeColor="text1"/>
                                    <w:sz w:val="22"/>
                                  </w:rPr>
                                  <w:t>Her kan Navn skrive et par linjer</w:t>
                                </w:r>
                              </w:p>
                              <w:p w14:paraId="3C5BBD23" w14:textId="77777777" w:rsidR="00BB13EA" w:rsidRDefault="00BB13EA" w:rsidP="0063455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  <w:p w14:paraId="462B3776" w14:textId="77777777" w:rsidR="00F44480" w:rsidRDefault="00F44480" w:rsidP="0063455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  <w:p w14:paraId="54C98ABA" w14:textId="77777777" w:rsidR="00F44480" w:rsidRDefault="00F44480" w:rsidP="0063455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  <w:p w14:paraId="5B8DAE00" w14:textId="77777777" w:rsidR="00F44480" w:rsidRDefault="00F44480" w:rsidP="0063455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  <w:p w14:paraId="2556F60E" w14:textId="77777777" w:rsidR="00F44480" w:rsidRDefault="00F44480" w:rsidP="0063455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  <w:p w14:paraId="32FFCD58" w14:textId="77777777" w:rsidR="00F44480" w:rsidRDefault="00F44480" w:rsidP="0063455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  <w:p w14:paraId="28591A2F" w14:textId="77777777" w:rsidR="00F44480" w:rsidRDefault="00F44480" w:rsidP="0063455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  <w:p w14:paraId="3FD0F30B" w14:textId="77777777" w:rsidR="00F44480" w:rsidRDefault="00F44480" w:rsidP="0063455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  <w:p w14:paraId="43254161" w14:textId="77777777" w:rsidR="00F44480" w:rsidRPr="00E2398B" w:rsidRDefault="00F44480" w:rsidP="0063455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</w:txbxContent>
                          </v:textbox>
                        </v:rect>
                        <v:shape id="Tekstfelt 9" o:spid="_x0000_s1032" type="#_x0000_t202" style="position:absolute;left:11715;width:18288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" fillcolor="#bfbfbf [2412]" stroked="f" strokeweight=".5pt">
                          <v:textbox>
                            <w:txbxContent>
                              <w:p w14:paraId="7F98711D" w14:textId="2561F632" w:rsidR="003F54AB" w:rsidRPr="00475B87" w:rsidRDefault="003F54AB" w:rsidP="0047189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475B87">
                                  <w:rPr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I LØBET AF ÅRET </w:t>
                                </w:r>
                              </w:p>
                            </w:txbxContent>
                          </v:textbox>
                        </v:shape>
                      </v:group>
                      <v:group id="Gruppe 15" o:spid="_x0000_s1033" style="position:absolute;top:59531;width:40481;height:35103" coordsize="40481,35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">
                        <v:rect id="Rektangel 11" o:spid="_x0000_s1034" style="position:absolute;top:1333;width:40481;height:33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" filled="f" strokecolor="#a5a5a5 [2092]" strokeweight="1pt">
                          <v:stroke dashstyle="longDash"/>
                          <v:textbox inset=",6mm">
                            <w:txbxContent>
                              <w:p w14:paraId="606261EF" w14:textId="6480556D" w:rsidR="003F54AB" w:rsidRPr="00E2398B" w:rsidRDefault="003F54AB" w:rsidP="003F54A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22"/>
                                  </w:rPr>
                                </w:pPr>
                                <w:r w:rsidRPr="00E2398B">
                                  <w:rPr>
                                    <w:b/>
                                    <w:bCs/>
                                    <w:color w:val="000000" w:themeColor="text1"/>
                                    <w:sz w:val="22"/>
                                  </w:rPr>
                                  <w:t>OM 10 ÅR</w:t>
                                </w:r>
                              </w:p>
                              <w:p w14:paraId="3953EE8F" w14:textId="658C0153" w:rsidR="003F54AB" w:rsidRPr="00E2398B" w:rsidRDefault="003F54AB" w:rsidP="003F54A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  <w:r w:rsidRPr="00E2398B">
                                  <w:rPr>
                                    <w:color w:val="000000" w:themeColor="text1"/>
                                    <w:sz w:val="22"/>
                                  </w:rPr>
                                  <w:t>Hvad laver Navn om 10 år, arbejde fritid og så videre.</w:t>
                                </w:r>
                              </w:p>
                              <w:p w14:paraId="63F3AA88" w14:textId="77777777" w:rsidR="003F54AB" w:rsidRPr="00E2398B" w:rsidRDefault="003F54AB" w:rsidP="003F54A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  <w:p w14:paraId="15E2014B" w14:textId="1981D4AC" w:rsidR="003F54AB" w:rsidRPr="00E2398B" w:rsidRDefault="003F54AB" w:rsidP="003F54A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22"/>
                                  </w:rPr>
                                </w:pPr>
                                <w:r w:rsidRPr="00E2398B">
                                  <w:rPr>
                                    <w:b/>
                                    <w:bCs/>
                                    <w:color w:val="000000" w:themeColor="text1"/>
                                    <w:sz w:val="22"/>
                                  </w:rPr>
                                  <w:t>GODE RÅD</w:t>
                                </w:r>
                              </w:p>
                              <w:p w14:paraId="1A586494" w14:textId="38FA1705" w:rsidR="003F54AB" w:rsidRPr="00E2398B" w:rsidRDefault="003F54AB" w:rsidP="003F54A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  <w:r w:rsidRPr="00E2398B">
                                  <w:rPr>
                                    <w:color w:val="000000" w:themeColor="text1"/>
                                    <w:sz w:val="22"/>
                                  </w:rPr>
                                  <w:t>Hvad skal Navn være opmærksom på i fremtiden</w:t>
                                </w:r>
                              </w:p>
                              <w:p w14:paraId="4C173C6F" w14:textId="77777777" w:rsidR="003F54AB" w:rsidRPr="00E2398B" w:rsidRDefault="003F54AB" w:rsidP="003F54A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  <w:p w14:paraId="327650C8" w14:textId="49481281" w:rsidR="003F54AB" w:rsidRPr="00E2398B" w:rsidRDefault="001A4D53" w:rsidP="003F54A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22"/>
                                  </w:rPr>
                                </w:pPr>
                                <w:r w:rsidRPr="00E2398B">
                                  <w:rPr>
                                    <w:b/>
                                    <w:bCs/>
                                    <w:color w:val="000000" w:themeColor="text1"/>
                                    <w:sz w:val="22"/>
                                  </w:rPr>
                                  <w:t>DET MENER EN LÆRE</w:t>
                                </w:r>
                              </w:p>
                              <w:p w14:paraId="0005D610" w14:textId="70AF3993" w:rsidR="003F54AB" w:rsidRPr="00E2398B" w:rsidRDefault="001A4D53" w:rsidP="003F54A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  <w:r w:rsidRPr="00E2398B">
                                  <w:rPr>
                                    <w:color w:val="000000" w:themeColor="text1"/>
                                    <w:sz w:val="22"/>
                                  </w:rPr>
                                  <w:t>Her kan der være et par linjer fra rektor eller lærer</w:t>
                                </w:r>
                              </w:p>
                              <w:p w14:paraId="7AF1C946" w14:textId="77777777" w:rsidR="003F54AB" w:rsidRPr="00E2398B" w:rsidRDefault="003F54AB" w:rsidP="003F54AB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  <w:p w14:paraId="28C37BBE" w14:textId="16CBF68A" w:rsidR="003F54AB" w:rsidRPr="00E2398B" w:rsidRDefault="003F54AB" w:rsidP="003F54A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22"/>
                                  </w:rPr>
                                </w:pPr>
                                <w:r w:rsidRPr="00E2398B">
                                  <w:rPr>
                                    <w:b/>
                                    <w:bCs/>
                                    <w:color w:val="000000" w:themeColor="text1"/>
                                    <w:sz w:val="22"/>
                                  </w:rPr>
                                  <w:t>SÅDAN VIL VI HUSKE DIG</w:t>
                                </w:r>
                              </w:p>
                              <w:p w14:paraId="46942A5E" w14:textId="7022CECA" w:rsidR="0073436B" w:rsidRDefault="003F54AB" w:rsidP="00F52BB5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  <w:r w:rsidRPr="00E2398B">
                                  <w:rPr>
                                    <w:color w:val="000000" w:themeColor="text1"/>
                                    <w:sz w:val="22"/>
                                  </w:rPr>
                                  <w:t xml:space="preserve">Som </w:t>
                                </w:r>
                                <w:proofErr w:type="gramStart"/>
                                <w:r w:rsidRPr="00E2398B">
                                  <w:rPr>
                                    <w:color w:val="000000" w:themeColor="text1"/>
                                    <w:sz w:val="22"/>
                                  </w:rPr>
                                  <w:t>den….</w:t>
                                </w:r>
                                <w:proofErr w:type="gramEnd"/>
                                <w:r w:rsidRPr="00E2398B">
                                  <w:rPr>
                                    <w:color w:val="000000" w:themeColor="text1"/>
                                    <w:sz w:val="22"/>
                                  </w:rPr>
                                  <w:t>.</w:t>
                                </w:r>
                              </w:p>
                              <w:p w14:paraId="56469272" w14:textId="77777777" w:rsidR="00F52BB5" w:rsidRDefault="00F52BB5" w:rsidP="00F52BB5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  <w:p w14:paraId="150C1CC3" w14:textId="77777777" w:rsidR="0073436B" w:rsidRDefault="0073436B" w:rsidP="001A4D53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  <w:p w14:paraId="0C13FDEA" w14:textId="77777777" w:rsidR="0073436B" w:rsidRDefault="0073436B" w:rsidP="001A4D53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  <w:p w14:paraId="5B3AF4BA" w14:textId="77777777" w:rsidR="00B84081" w:rsidRDefault="00B84081" w:rsidP="001A4D53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  <w:p w14:paraId="3801F45C" w14:textId="77777777" w:rsidR="00B84081" w:rsidRDefault="00B84081" w:rsidP="001A4D53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  <w:p w14:paraId="5E57EA5F" w14:textId="77777777" w:rsidR="00B84081" w:rsidRDefault="00B84081" w:rsidP="001A4D53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  <w:p w14:paraId="0E7BD2A4" w14:textId="77777777" w:rsidR="00B84081" w:rsidRPr="00E2398B" w:rsidRDefault="00B84081" w:rsidP="001A4D53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</w:txbxContent>
                          </v:textbox>
                        </v:rect>
                        <v:shape id="Tekstfelt 12" o:spid="_x0000_s1035" type="#_x0000_t202" style="position:absolute;left:11715;width:1828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" fillcolor="#bfbfbf [2412]" stroked="f" strokeweight=".5pt">
                          <v:textbox>
                            <w:txbxContent>
                              <w:p w14:paraId="671F7242" w14:textId="3A154E96" w:rsidR="003F54AB" w:rsidRPr="00475B87" w:rsidRDefault="003F54AB" w:rsidP="0047189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475B87">
                                  <w:rPr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I FREMTIDEN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6183" w:type="dxa"/>
            <w:vAlign w:val="bottom"/>
          </w:tcPr>
          <w:p w14:paraId="7B39F15E" w14:textId="144049B1" w:rsidR="00136F8D" w:rsidRPr="00A94B34" w:rsidRDefault="00136F8D" w:rsidP="00C15967">
            <w:pPr>
              <w:ind w:left="-329"/>
              <w:rPr>
                <w:color w:val="000000" w:themeColor="text1"/>
              </w:rPr>
            </w:pPr>
          </w:p>
        </w:tc>
      </w:tr>
      <w:tr w:rsidR="003F54AB" w:rsidRPr="00E142CB" w14:paraId="78928458" w14:textId="77777777" w:rsidTr="007D3592">
        <w:trPr>
          <w:trHeight w:val="11522"/>
        </w:trPr>
        <w:tc>
          <w:tcPr>
            <w:tcW w:w="3600" w:type="dxa"/>
          </w:tcPr>
          <w:p w14:paraId="1DE3E1EA" w14:textId="49B0F6A3" w:rsidR="005502DF" w:rsidRPr="005502DF" w:rsidRDefault="005502DF" w:rsidP="005502DF">
            <w:pPr>
              <w:pStyle w:val="Overskrift3"/>
              <w:rPr>
                <w:sz w:val="20"/>
                <w:szCs w:val="22"/>
              </w:rPr>
            </w:pPr>
          </w:p>
          <w:p w14:paraId="28662F07" w14:textId="5C54BA3D" w:rsidR="005502DF" w:rsidRDefault="005502DF" w:rsidP="005502DF"/>
          <w:p w14:paraId="5C22B5D5" w14:textId="4D78594E" w:rsidR="005502DF" w:rsidRDefault="005502DF" w:rsidP="005502DF"/>
          <w:p w14:paraId="21722447" w14:textId="6B0D1AC6" w:rsidR="005502DF" w:rsidRDefault="005502DF" w:rsidP="005502DF"/>
          <w:p w14:paraId="4DD8FA4A" w14:textId="404C77B0" w:rsidR="005502DF" w:rsidRDefault="005502DF" w:rsidP="005502DF"/>
          <w:p w14:paraId="0AE51E28" w14:textId="5D60EF3A" w:rsidR="005502DF" w:rsidRDefault="005502DF" w:rsidP="005502DF"/>
          <w:p w14:paraId="16191AF6" w14:textId="18E9500E" w:rsidR="004D4999" w:rsidRDefault="004D4999" w:rsidP="005502DF">
            <w:r w:rsidRPr="008C2994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B7DED87" wp14:editId="2E91086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8890</wp:posOffset>
                      </wp:positionV>
                      <wp:extent cx="2113915" cy="742950"/>
                      <wp:effectExtent l="0" t="304800" r="635" b="0"/>
                      <wp:wrapNone/>
                      <wp:docPr id="6" name="Taleboble: rektange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3915" cy="742950"/>
                              </a:xfrm>
                              <a:prstGeom prst="wedgeRectCallout">
                                <a:avLst>
                                  <a:gd name="adj1" fmla="val -24085"/>
                                  <a:gd name="adj2" fmla="val -88889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532323" w14:textId="5FB4B364" w:rsidR="003F54AB" w:rsidRPr="00475B87" w:rsidRDefault="003F54AB" w:rsidP="00475B8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75B87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NAVN NAVNESEN</w:t>
                                  </w:r>
                                  <w:r w:rsidR="00F0666B" w:rsidRPr="00475B87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7DED87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Taleboble: rektangel 6" o:spid="_x0000_s1036" type="#_x0000_t61" style="position:absolute;margin-left:1.65pt;margin-top:.7pt;width:166.45pt;height:58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" adj="5598,-8400" fillcolor="white [3212]" stroked="f" strokeweight="1pt">
                      <v:textbox>
                        <w:txbxContent>
                          <w:p w14:paraId="0C532323" w14:textId="5FB4B364" w:rsidR="003F54AB" w:rsidRPr="00475B87" w:rsidRDefault="003F54AB" w:rsidP="00475B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75B8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NAVN NAVNESEN</w:t>
                            </w:r>
                            <w:r w:rsidR="00F0666B" w:rsidRPr="00475B8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22AAFF" w14:textId="77777777" w:rsidR="004D4999" w:rsidRDefault="004D4999" w:rsidP="005502DF"/>
          <w:p w14:paraId="0A49471A" w14:textId="77777777" w:rsidR="004D4999" w:rsidRDefault="004D4999" w:rsidP="005502DF"/>
          <w:p w14:paraId="0D593F4C" w14:textId="77777777" w:rsidR="004D4999" w:rsidRDefault="004D4999" w:rsidP="005502DF"/>
          <w:p w14:paraId="0DEAC648" w14:textId="77777777" w:rsidR="00AD7023" w:rsidRDefault="00AD7023" w:rsidP="003F54AB">
            <w:pPr>
              <w:jc w:val="center"/>
              <w:rPr>
                <w:b/>
                <w:bCs/>
                <w:sz w:val="22"/>
              </w:rPr>
            </w:pPr>
          </w:p>
          <w:p w14:paraId="638390CC" w14:textId="7C826903" w:rsidR="00475B87" w:rsidRPr="00475B87" w:rsidRDefault="00475B87" w:rsidP="003F54AB">
            <w:pPr>
              <w:jc w:val="center"/>
              <w:rPr>
                <w:b/>
                <w:bCs/>
                <w:sz w:val="28"/>
                <w:szCs w:val="28"/>
              </w:rPr>
            </w:pPr>
            <w:r w:rsidRPr="00475B87">
              <w:rPr>
                <w:b/>
                <w:bCs/>
                <w:sz w:val="28"/>
                <w:szCs w:val="28"/>
              </w:rPr>
              <w:t>PERSONLIGE DETALJER</w:t>
            </w:r>
          </w:p>
          <w:p w14:paraId="2EA80B1B" w14:textId="77777777" w:rsidR="00431C16" w:rsidRPr="00475B87" w:rsidRDefault="00431C16" w:rsidP="003F54A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5879F2A" w14:textId="611F6ECE" w:rsidR="003F54AB" w:rsidRPr="00475B87" w:rsidRDefault="003F54AB" w:rsidP="003F54AB">
            <w:pPr>
              <w:jc w:val="center"/>
              <w:rPr>
                <w:b/>
                <w:bCs/>
                <w:sz w:val="20"/>
                <w:szCs w:val="20"/>
              </w:rPr>
            </w:pPr>
            <w:r w:rsidRPr="00475B87">
              <w:rPr>
                <w:b/>
                <w:bCs/>
                <w:sz w:val="20"/>
                <w:szCs w:val="20"/>
              </w:rPr>
              <w:t>FØDSELSDAG</w:t>
            </w:r>
          </w:p>
          <w:p w14:paraId="6FD24A2F" w14:textId="67DD84B4" w:rsidR="003F54AB" w:rsidRPr="00475B87" w:rsidRDefault="00B22674" w:rsidP="00B22674">
            <w:pPr>
              <w:tabs>
                <w:tab w:val="center" w:pos="1685"/>
                <w:tab w:val="right" w:pos="337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3F54AB" w:rsidRPr="00475B87">
              <w:rPr>
                <w:sz w:val="20"/>
                <w:szCs w:val="20"/>
              </w:rPr>
              <w:t xml:space="preserve">21. </w:t>
            </w:r>
            <w:proofErr w:type="gramStart"/>
            <w:r w:rsidR="003F54AB" w:rsidRPr="00475B87">
              <w:rPr>
                <w:sz w:val="20"/>
                <w:szCs w:val="20"/>
              </w:rPr>
              <w:t>Juni</w:t>
            </w:r>
            <w:proofErr w:type="gramEnd"/>
            <w:r>
              <w:rPr>
                <w:sz w:val="20"/>
                <w:szCs w:val="20"/>
              </w:rPr>
              <w:tab/>
            </w:r>
          </w:p>
          <w:p w14:paraId="5FE6E61C" w14:textId="46D7C2E1" w:rsidR="003F54AB" w:rsidRPr="00475B87" w:rsidRDefault="003F54AB" w:rsidP="003F54AB">
            <w:pPr>
              <w:jc w:val="center"/>
              <w:rPr>
                <w:sz w:val="20"/>
                <w:szCs w:val="20"/>
              </w:rPr>
            </w:pPr>
          </w:p>
          <w:p w14:paraId="16F3715A" w14:textId="0955D43C" w:rsidR="003F54AB" w:rsidRPr="00475B87" w:rsidRDefault="003F54AB" w:rsidP="003F54AB">
            <w:pPr>
              <w:jc w:val="center"/>
              <w:rPr>
                <w:b/>
                <w:bCs/>
                <w:sz w:val="20"/>
                <w:szCs w:val="20"/>
              </w:rPr>
            </w:pPr>
            <w:r w:rsidRPr="00475B87">
              <w:rPr>
                <w:b/>
                <w:bCs/>
                <w:sz w:val="20"/>
                <w:szCs w:val="20"/>
              </w:rPr>
              <w:t>SÆRLIGE KENDETEGN</w:t>
            </w:r>
          </w:p>
          <w:p w14:paraId="2E7D4601" w14:textId="7F792BCB" w:rsidR="003F54AB" w:rsidRPr="00475B87" w:rsidRDefault="003F54AB" w:rsidP="003F54AB">
            <w:pPr>
              <w:jc w:val="center"/>
              <w:rPr>
                <w:sz w:val="20"/>
                <w:szCs w:val="20"/>
              </w:rPr>
            </w:pPr>
            <w:r w:rsidRPr="00475B87">
              <w:rPr>
                <w:sz w:val="20"/>
                <w:szCs w:val="20"/>
              </w:rPr>
              <w:t>Smil fra øre til øre</w:t>
            </w:r>
          </w:p>
          <w:p w14:paraId="6691F49E" w14:textId="08624491" w:rsidR="003F54AB" w:rsidRPr="00475B87" w:rsidRDefault="003F54AB" w:rsidP="003F54AB">
            <w:pPr>
              <w:jc w:val="center"/>
              <w:rPr>
                <w:sz w:val="20"/>
                <w:szCs w:val="20"/>
              </w:rPr>
            </w:pPr>
          </w:p>
          <w:p w14:paraId="3CED291F" w14:textId="0860A0FC" w:rsidR="003F54AB" w:rsidRPr="00475B87" w:rsidRDefault="003F54AB" w:rsidP="003F54AB">
            <w:pPr>
              <w:jc w:val="center"/>
              <w:rPr>
                <w:b/>
                <w:bCs/>
                <w:sz w:val="20"/>
                <w:szCs w:val="20"/>
              </w:rPr>
            </w:pPr>
            <w:r w:rsidRPr="00475B87">
              <w:rPr>
                <w:b/>
                <w:bCs/>
                <w:sz w:val="20"/>
                <w:szCs w:val="20"/>
              </w:rPr>
              <w:t>KLASSENS</w:t>
            </w:r>
          </w:p>
          <w:p w14:paraId="18FA54A3" w14:textId="568DAE6E" w:rsidR="00475B87" w:rsidRPr="00475B87" w:rsidRDefault="003F54AB" w:rsidP="00475B87">
            <w:pPr>
              <w:jc w:val="center"/>
              <w:rPr>
                <w:sz w:val="20"/>
                <w:szCs w:val="20"/>
              </w:rPr>
            </w:pPr>
            <w:r w:rsidRPr="00475B87">
              <w:rPr>
                <w:sz w:val="20"/>
                <w:szCs w:val="20"/>
              </w:rPr>
              <w:t>Bølle</w:t>
            </w:r>
          </w:p>
          <w:p w14:paraId="28C951F2" w14:textId="77777777" w:rsidR="00475B87" w:rsidRPr="00475B87" w:rsidRDefault="00475B87" w:rsidP="00475B87">
            <w:pPr>
              <w:jc w:val="center"/>
              <w:rPr>
                <w:sz w:val="20"/>
                <w:szCs w:val="20"/>
              </w:rPr>
            </w:pPr>
          </w:p>
          <w:p w14:paraId="1011A77E" w14:textId="77777777" w:rsidR="00475B87" w:rsidRPr="00475B87" w:rsidRDefault="00475B87" w:rsidP="00475B87">
            <w:pPr>
              <w:jc w:val="center"/>
              <w:rPr>
                <w:sz w:val="20"/>
                <w:szCs w:val="20"/>
              </w:rPr>
            </w:pPr>
          </w:p>
          <w:p w14:paraId="32724EA2" w14:textId="77777777" w:rsidR="00475B87" w:rsidRPr="00475B87" w:rsidRDefault="00475B87" w:rsidP="00475B87">
            <w:pPr>
              <w:jc w:val="center"/>
              <w:rPr>
                <w:sz w:val="20"/>
                <w:szCs w:val="20"/>
              </w:rPr>
            </w:pPr>
          </w:p>
          <w:p w14:paraId="155F1D82" w14:textId="1053487F" w:rsidR="00F44480" w:rsidRPr="00475B87" w:rsidRDefault="00475B87" w:rsidP="00F0666B">
            <w:pPr>
              <w:jc w:val="center"/>
              <w:rPr>
                <w:b/>
                <w:bCs/>
                <w:sz w:val="28"/>
                <w:szCs w:val="28"/>
              </w:rPr>
            </w:pPr>
            <w:r w:rsidRPr="00475B87">
              <w:rPr>
                <w:b/>
                <w:bCs/>
                <w:sz w:val="28"/>
                <w:szCs w:val="28"/>
              </w:rPr>
              <w:t>KONTAKT</w:t>
            </w:r>
          </w:p>
          <w:p w14:paraId="61EE0D1A" w14:textId="77777777" w:rsidR="00F44480" w:rsidRPr="00475B87" w:rsidRDefault="00F44480" w:rsidP="00F0666B">
            <w:pPr>
              <w:jc w:val="center"/>
              <w:rPr>
                <w:sz w:val="20"/>
                <w:szCs w:val="20"/>
              </w:rPr>
            </w:pPr>
          </w:p>
          <w:p w14:paraId="37CC5F29" w14:textId="5E604858" w:rsidR="003F54AB" w:rsidRPr="00475B87" w:rsidRDefault="003F54AB" w:rsidP="003F54AB">
            <w:pPr>
              <w:jc w:val="center"/>
              <w:rPr>
                <w:b/>
                <w:bCs/>
                <w:sz w:val="20"/>
                <w:szCs w:val="20"/>
              </w:rPr>
            </w:pPr>
            <w:r w:rsidRPr="00475B87">
              <w:rPr>
                <w:b/>
                <w:bCs/>
                <w:sz w:val="20"/>
                <w:szCs w:val="20"/>
              </w:rPr>
              <w:t>IG:</w:t>
            </w:r>
          </w:p>
          <w:p w14:paraId="78C17A23" w14:textId="7281D798" w:rsidR="003F54AB" w:rsidRPr="00475B87" w:rsidRDefault="003F54AB" w:rsidP="00430915">
            <w:pPr>
              <w:jc w:val="center"/>
              <w:rPr>
                <w:sz w:val="20"/>
                <w:szCs w:val="20"/>
              </w:rPr>
            </w:pPr>
            <w:r w:rsidRPr="00475B87">
              <w:rPr>
                <w:sz w:val="20"/>
                <w:szCs w:val="20"/>
              </w:rPr>
              <w:t>@nogen</w:t>
            </w:r>
          </w:p>
          <w:p w14:paraId="68B4D299" w14:textId="77777777" w:rsidR="00A1584A" w:rsidRPr="00475B87" w:rsidRDefault="00A1584A" w:rsidP="00430915">
            <w:pPr>
              <w:jc w:val="center"/>
              <w:rPr>
                <w:sz w:val="20"/>
                <w:szCs w:val="20"/>
              </w:rPr>
            </w:pPr>
          </w:p>
          <w:p w14:paraId="2F89C66E" w14:textId="76B1FD73" w:rsidR="003F54AB" w:rsidRPr="00475B87" w:rsidRDefault="003F54AB" w:rsidP="003F54AB">
            <w:pPr>
              <w:jc w:val="center"/>
              <w:rPr>
                <w:b/>
                <w:bCs/>
                <w:sz w:val="20"/>
                <w:szCs w:val="20"/>
              </w:rPr>
            </w:pPr>
            <w:r w:rsidRPr="00475B87">
              <w:rPr>
                <w:b/>
                <w:bCs/>
                <w:sz w:val="20"/>
                <w:szCs w:val="20"/>
              </w:rPr>
              <w:t>FB:</w:t>
            </w:r>
          </w:p>
          <w:p w14:paraId="546988D2" w14:textId="4E140E9F" w:rsidR="003F54AB" w:rsidRPr="00475B87" w:rsidRDefault="003F54AB" w:rsidP="00430915">
            <w:pPr>
              <w:jc w:val="center"/>
              <w:rPr>
                <w:sz w:val="20"/>
                <w:szCs w:val="20"/>
              </w:rPr>
            </w:pPr>
            <w:r w:rsidRPr="00475B87">
              <w:rPr>
                <w:sz w:val="20"/>
                <w:szCs w:val="20"/>
              </w:rPr>
              <w:t>/nogen</w:t>
            </w:r>
          </w:p>
          <w:p w14:paraId="66FEFADB" w14:textId="77777777" w:rsidR="00A1584A" w:rsidRPr="00475B87" w:rsidRDefault="00A1584A" w:rsidP="00430915">
            <w:pPr>
              <w:jc w:val="center"/>
              <w:rPr>
                <w:sz w:val="20"/>
                <w:szCs w:val="20"/>
              </w:rPr>
            </w:pPr>
          </w:p>
          <w:p w14:paraId="68BEF6D9" w14:textId="29AFE545" w:rsidR="00A1584A" w:rsidRPr="00475B87" w:rsidRDefault="00A1584A" w:rsidP="00430915">
            <w:pPr>
              <w:jc w:val="center"/>
              <w:rPr>
                <w:b/>
                <w:bCs/>
                <w:sz w:val="20"/>
                <w:szCs w:val="20"/>
              </w:rPr>
            </w:pPr>
            <w:r w:rsidRPr="00475B87">
              <w:rPr>
                <w:b/>
                <w:bCs/>
                <w:sz w:val="20"/>
                <w:szCs w:val="20"/>
              </w:rPr>
              <w:t>Snap:</w:t>
            </w:r>
          </w:p>
          <w:p w14:paraId="52BA578D" w14:textId="0EF67396" w:rsidR="00A1584A" w:rsidRPr="00475B87" w:rsidRDefault="000D79FA" w:rsidP="00430915">
            <w:pPr>
              <w:jc w:val="center"/>
              <w:rPr>
                <w:sz w:val="20"/>
                <w:szCs w:val="20"/>
              </w:rPr>
            </w:pPr>
            <w:r w:rsidRPr="00475B87">
              <w:rPr>
                <w:sz w:val="20"/>
                <w:szCs w:val="20"/>
              </w:rPr>
              <w:t>navn2106</w:t>
            </w:r>
          </w:p>
          <w:p w14:paraId="75084169" w14:textId="77777777" w:rsidR="00A1584A" w:rsidRPr="00475B87" w:rsidRDefault="00A1584A" w:rsidP="00430915">
            <w:pPr>
              <w:jc w:val="center"/>
              <w:rPr>
                <w:sz w:val="20"/>
                <w:szCs w:val="20"/>
              </w:rPr>
            </w:pPr>
          </w:p>
          <w:p w14:paraId="5E3B6040" w14:textId="140B2B66" w:rsidR="003F54AB" w:rsidRPr="00475B87" w:rsidRDefault="003F54AB" w:rsidP="003F54AB">
            <w:pPr>
              <w:jc w:val="center"/>
              <w:rPr>
                <w:b/>
                <w:bCs/>
                <w:sz w:val="20"/>
                <w:szCs w:val="20"/>
              </w:rPr>
            </w:pPr>
            <w:r w:rsidRPr="00475B87">
              <w:rPr>
                <w:b/>
                <w:bCs/>
                <w:sz w:val="20"/>
                <w:szCs w:val="20"/>
              </w:rPr>
              <w:t>TLF:</w:t>
            </w:r>
          </w:p>
          <w:p w14:paraId="62128117" w14:textId="3E393926" w:rsidR="003F54AB" w:rsidRPr="00475B87" w:rsidRDefault="003F54AB" w:rsidP="00430915">
            <w:pPr>
              <w:jc w:val="center"/>
              <w:rPr>
                <w:sz w:val="20"/>
                <w:szCs w:val="20"/>
              </w:rPr>
            </w:pPr>
            <w:r w:rsidRPr="00475B87">
              <w:rPr>
                <w:sz w:val="20"/>
                <w:szCs w:val="20"/>
              </w:rPr>
              <w:t>98 00 00 00</w:t>
            </w:r>
          </w:p>
          <w:p w14:paraId="2EA90E05" w14:textId="77777777" w:rsidR="00A1584A" w:rsidRPr="00475B87" w:rsidRDefault="00A1584A" w:rsidP="00430915">
            <w:pPr>
              <w:jc w:val="center"/>
              <w:rPr>
                <w:sz w:val="20"/>
                <w:szCs w:val="20"/>
              </w:rPr>
            </w:pPr>
          </w:p>
          <w:sdt>
            <w:sdtPr>
              <w:rPr>
                <w:b/>
                <w:bCs/>
                <w:sz w:val="20"/>
                <w:szCs w:val="20"/>
              </w:rPr>
              <w:id w:val="-240260293"/>
              <w:placeholder>
                <w:docPart w:val="893584D41FE948D5B07ED0FCC3631EE1"/>
              </w:placeholder>
              <w:temporary/>
              <w:showingPlcHdr/>
              <w15:appearance w15:val="hidden"/>
            </w:sdtPr>
            <w:sdtContent>
              <w:p w14:paraId="7AEF4404" w14:textId="77777777" w:rsidR="003F54AB" w:rsidRPr="00475B87" w:rsidRDefault="003F54AB" w:rsidP="003F54AB">
                <w:pPr>
                  <w:jc w:val="center"/>
                  <w:rPr>
                    <w:b/>
                    <w:bCs/>
                    <w:sz w:val="20"/>
                    <w:szCs w:val="20"/>
                  </w:rPr>
                </w:pPr>
                <w:r w:rsidRPr="00475B87">
                  <w:rPr>
                    <w:b/>
                    <w:bCs/>
                    <w:sz w:val="20"/>
                    <w:szCs w:val="20"/>
                    <w:lang w:bidi="da-DK"/>
                  </w:rPr>
                  <w:t>MAIL:</w:t>
                </w:r>
              </w:p>
            </w:sdtContent>
          </w:sdt>
          <w:p w14:paraId="5CA8455E" w14:textId="2F16E6FF" w:rsidR="000361D6" w:rsidRPr="000361D6" w:rsidRDefault="00000000" w:rsidP="000361D6">
            <w:pPr>
              <w:jc w:val="center"/>
              <w:rPr>
                <w:sz w:val="20"/>
                <w:szCs w:val="20"/>
              </w:rPr>
            </w:pPr>
            <w:hyperlink r:id="rId10" w:history="1">
              <w:r w:rsidR="000D79FA" w:rsidRPr="00475B87">
                <w:rPr>
                  <w:sz w:val="20"/>
                  <w:szCs w:val="20"/>
                </w:rPr>
                <w:t>nogen@gmail.com</w:t>
              </w:r>
            </w:hyperlink>
          </w:p>
        </w:tc>
        <w:tc>
          <w:tcPr>
            <w:tcW w:w="720" w:type="dxa"/>
          </w:tcPr>
          <w:p w14:paraId="3E7A18BD" w14:textId="5F9FA127" w:rsidR="003F54AB" w:rsidRDefault="003F54AB" w:rsidP="003F54AB">
            <w:pPr>
              <w:tabs>
                <w:tab w:val="left" w:pos="990"/>
              </w:tabs>
              <w:jc w:val="center"/>
            </w:pPr>
          </w:p>
        </w:tc>
        <w:tc>
          <w:tcPr>
            <w:tcW w:w="6183" w:type="dxa"/>
          </w:tcPr>
          <w:p w14:paraId="4CB5E156" w14:textId="49EC74BC" w:rsidR="003F54AB" w:rsidRPr="00A94B34" w:rsidRDefault="003F54AB" w:rsidP="003F54AB">
            <w:pPr>
              <w:rPr>
                <w:color w:val="000000" w:themeColor="text1"/>
              </w:rPr>
            </w:pPr>
          </w:p>
        </w:tc>
      </w:tr>
    </w:tbl>
    <w:p w14:paraId="27EC25F9" w14:textId="5D7FDA70" w:rsidR="003D7540" w:rsidRPr="00986BA4" w:rsidRDefault="00147298" w:rsidP="00986BA4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7696" behindDoc="0" locked="1" layoutInCell="1" allowOverlap="0" wp14:anchorId="0B873BF9" wp14:editId="366D81D1">
            <wp:simplePos x="0" y="0"/>
            <wp:positionH relativeFrom="column">
              <wp:posOffset>-10795</wp:posOffset>
            </wp:positionH>
            <wp:positionV relativeFrom="page">
              <wp:posOffset>363855</wp:posOffset>
            </wp:positionV>
            <wp:extent cx="2296800" cy="2296800"/>
            <wp:effectExtent l="76200" t="76200" r="141605" b="141605"/>
            <wp:wrapNone/>
            <wp:docPr id="3" name="Billede 3" descr="Et billede, der indeholder person, udendørs, græs, sidd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LOURBOX368004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62" r="15867" b="21962"/>
                    <a:stretch/>
                  </pic:blipFill>
                  <pic:spPr bwMode="auto">
                    <a:xfrm>
                      <a:off x="0" y="0"/>
                      <a:ext cx="2296800" cy="22968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ctr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7540" w:rsidRPr="00986BA4" w:rsidSect="008D7E16">
      <w:headerReference w:type="default" r:id="rId12"/>
      <w:pgSz w:w="11906" w:h="16838" w:code="9"/>
      <w:pgMar w:top="567" w:right="737" w:bottom="567" w:left="73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86C879" w14:textId="77777777" w:rsidR="008D7E16" w:rsidRDefault="008D7E16" w:rsidP="000C45FF">
      <w:r>
        <w:separator/>
      </w:r>
    </w:p>
  </w:endnote>
  <w:endnote w:type="continuationSeparator" w:id="0">
    <w:p w14:paraId="73C0191D" w14:textId="77777777" w:rsidR="008D7E16" w:rsidRDefault="008D7E16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A56D60" w14:textId="77777777" w:rsidR="008D7E16" w:rsidRDefault="008D7E16" w:rsidP="000C45FF">
      <w:r>
        <w:separator/>
      </w:r>
    </w:p>
  </w:footnote>
  <w:footnote w:type="continuationSeparator" w:id="0">
    <w:p w14:paraId="698F8549" w14:textId="77777777" w:rsidR="008D7E16" w:rsidRDefault="008D7E16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EF2B16" w14:textId="703DC2FF" w:rsidR="00E541DD" w:rsidRDefault="00E541D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6EAA66" wp14:editId="334CAF05">
              <wp:simplePos x="0" y="0"/>
              <wp:positionH relativeFrom="column">
                <wp:posOffset>-134620</wp:posOffset>
              </wp:positionH>
              <wp:positionV relativeFrom="paragraph">
                <wp:posOffset>1266825</wp:posOffset>
              </wp:positionV>
              <wp:extent cx="2562225" cy="8639175"/>
              <wp:effectExtent l="0" t="0" r="9525" b="9525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2225" cy="86391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F0B92F" id="Rektangel 1" o:spid="_x0000_s1026" style="position:absolute;margin-left:-10.6pt;margin-top:99.75pt;width:201.75pt;height:6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" fillcolor="#bfbfbf [2412]" stroked="f" strokeweight="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D3"/>
    <w:rsid w:val="000361D6"/>
    <w:rsid w:val="00036450"/>
    <w:rsid w:val="00073B15"/>
    <w:rsid w:val="00087B71"/>
    <w:rsid w:val="00094499"/>
    <w:rsid w:val="000B7D7E"/>
    <w:rsid w:val="000C45FF"/>
    <w:rsid w:val="000D79FA"/>
    <w:rsid w:val="000E3EC5"/>
    <w:rsid w:val="000E3FD1"/>
    <w:rsid w:val="000F3FCB"/>
    <w:rsid w:val="00100BD6"/>
    <w:rsid w:val="00112054"/>
    <w:rsid w:val="0012551A"/>
    <w:rsid w:val="00136F8D"/>
    <w:rsid w:val="00147298"/>
    <w:rsid w:val="001525E1"/>
    <w:rsid w:val="00166408"/>
    <w:rsid w:val="00180329"/>
    <w:rsid w:val="0019001F"/>
    <w:rsid w:val="001A4D53"/>
    <w:rsid w:val="001A74A5"/>
    <w:rsid w:val="001B2ABD"/>
    <w:rsid w:val="001B6650"/>
    <w:rsid w:val="001E0391"/>
    <w:rsid w:val="001E157A"/>
    <w:rsid w:val="001E1759"/>
    <w:rsid w:val="001F1ECC"/>
    <w:rsid w:val="002400EB"/>
    <w:rsid w:val="00242047"/>
    <w:rsid w:val="00256CF7"/>
    <w:rsid w:val="00277BCF"/>
    <w:rsid w:val="00281FD5"/>
    <w:rsid w:val="002B02DC"/>
    <w:rsid w:val="002C3BFD"/>
    <w:rsid w:val="0030481B"/>
    <w:rsid w:val="003156FC"/>
    <w:rsid w:val="003254B5"/>
    <w:rsid w:val="00370759"/>
    <w:rsid w:val="0037121F"/>
    <w:rsid w:val="00375566"/>
    <w:rsid w:val="003844B2"/>
    <w:rsid w:val="003A073B"/>
    <w:rsid w:val="003A6B7D"/>
    <w:rsid w:val="003B06CA"/>
    <w:rsid w:val="003B15D3"/>
    <w:rsid w:val="003D7540"/>
    <w:rsid w:val="003F54AB"/>
    <w:rsid w:val="004071FC"/>
    <w:rsid w:val="00430915"/>
    <w:rsid w:val="00431C16"/>
    <w:rsid w:val="00445947"/>
    <w:rsid w:val="004677B5"/>
    <w:rsid w:val="00475B87"/>
    <w:rsid w:val="004813B3"/>
    <w:rsid w:val="00496591"/>
    <w:rsid w:val="004C63E4"/>
    <w:rsid w:val="004D0BAF"/>
    <w:rsid w:val="004D3011"/>
    <w:rsid w:val="004D4999"/>
    <w:rsid w:val="00515AE0"/>
    <w:rsid w:val="00517795"/>
    <w:rsid w:val="005262AC"/>
    <w:rsid w:val="00534E00"/>
    <w:rsid w:val="005502DF"/>
    <w:rsid w:val="00560F05"/>
    <w:rsid w:val="005636CC"/>
    <w:rsid w:val="005E39D5"/>
    <w:rsid w:val="00600670"/>
    <w:rsid w:val="00612022"/>
    <w:rsid w:val="0062123A"/>
    <w:rsid w:val="006311C7"/>
    <w:rsid w:val="0063455B"/>
    <w:rsid w:val="00646E75"/>
    <w:rsid w:val="0066412E"/>
    <w:rsid w:val="006771D0"/>
    <w:rsid w:val="006A43C9"/>
    <w:rsid w:val="006B3D90"/>
    <w:rsid w:val="00715FCB"/>
    <w:rsid w:val="0073436B"/>
    <w:rsid w:val="007414D4"/>
    <w:rsid w:val="00743101"/>
    <w:rsid w:val="00755C45"/>
    <w:rsid w:val="007775E1"/>
    <w:rsid w:val="007867A0"/>
    <w:rsid w:val="007927F5"/>
    <w:rsid w:val="00796DA2"/>
    <w:rsid w:val="007D3592"/>
    <w:rsid w:val="00802CA0"/>
    <w:rsid w:val="008628C1"/>
    <w:rsid w:val="008902E4"/>
    <w:rsid w:val="008C2994"/>
    <w:rsid w:val="008D7E16"/>
    <w:rsid w:val="00900369"/>
    <w:rsid w:val="00905C67"/>
    <w:rsid w:val="009260CD"/>
    <w:rsid w:val="00952C25"/>
    <w:rsid w:val="00986BA4"/>
    <w:rsid w:val="009B7C47"/>
    <w:rsid w:val="009E1CB0"/>
    <w:rsid w:val="00A1584A"/>
    <w:rsid w:val="00A2118D"/>
    <w:rsid w:val="00A255E4"/>
    <w:rsid w:val="00A477FA"/>
    <w:rsid w:val="00A93E7D"/>
    <w:rsid w:val="00A94B34"/>
    <w:rsid w:val="00AD7023"/>
    <w:rsid w:val="00AD76E2"/>
    <w:rsid w:val="00AE7882"/>
    <w:rsid w:val="00B20152"/>
    <w:rsid w:val="00B22674"/>
    <w:rsid w:val="00B359E4"/>
    <w:rsid w:val="00B57D98"/>
    <w:rsid w:val="00B61FDE"/>
    <w:rsid w:val="00B70850"/>
    <w:rsid w:val="00B84081"/>
    <w:rsid w:val="00B851B4"/>
    <w:rsid w:val="00BB13EA"/>
    <w:rsid w:val="00BF4038"/>
    <w:rsid w:val="00C066B6"/>
    <w:rsid w:val="00C15967"/>
    <w:rsid w:val="00C37BA1"/>
    <w:rsid w:val="00C4674C"/>
    <w:rsid w:val="00C506CF"/>
    <w:rsid w:val="00C72BED"/>
    <w:rsid w:val="00C932F9"/>
    <w:rsid w:val="00C9578B"/>
    <w:rsid w:val="00CB0055"/>
    <w:rsid w:val="00CB681B"/>
    <w:rsid w:val="00CC4513"/>
    <w:rsid w:val="00D2522B"/>
    <w:rsid w:val="00D422DE"/>
    <w:rsid w:val="00D47FED"/>
    <w:rsid w:val="00D5459D"/>
    <w:rsid w:val="00D94E19"/>
    <w:rsid w:val="00DA1F4D"/>
    <w:rsid w:val="00DD172A"/>
    <w:rsid w:val="00DF3D96"/>
    <w:rsid w:val="00E1174F"/>
    <w:rsid w:val="00E127EA"/>
    <w:rsid w:val="00E142CB"/>
    <w:rsid w:val="00E2398B"/>
    <w:rsid w:val="00E25A26"/>
    <w:rsid w:val="00E4381A"/>
    <w:rsid w:val="00E541DD"/>
    <w:rsid w:val="00E55D74"/>
    <w:rsid w:val="00EA4EB9"/>
    <w:rsid w:val="00F0666B"/>
    <w:rsid w:val="00F426DC"/>
    <w:rsid w:val="00F44480"/>
    <w:rsid w:val="00F52BB5"/>
    <w:rsid w:val="00F60274"/>
    <w:rsid w:val="00F77CDC"/>
    <w:rsid w:val="00F77FB9"/>
    <w:rsid w:val="00F8597C"/>
    <w:rsid w:val="00FB068F"/>
    <w:rsid w:val="00FC0EFD"/>
    <w:rsid w:val="00FE6FA7"/>
    <w:rsid w:val="00FE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9C0E2F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63455B"/>
    <w:rPr>
      <w:sz w:val="26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B359E4"/>
    <w:pPr>
      <w:outlineLvl w:val="3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2B02DC"/>
    <w:rPr>
      <w:caps/>
      <w:color w:val="000000" w:themeColor="text1"/>
      <w:sz w:val="44"/>
      <w:szCs w:val="76"/>
    </w:rPr>
  </w:style>
  <w:style w:type="character" w:customStyle="1" w:styleId="TitelTegn">
    <w:name w:val="Titel Tegn"/>
    <w:basedOn w:val="Standardskrifttypeiafsnit"/>
    <w:link w:val="Titel"/>
    <w:uiPriority w:val="10"/>
    <w:rsid w:val="002B02DC"/>
    <w:rPr>
      <w:caps/>
      <w:color w:val="000000" w:themeColor="text1"/>
      <w:sz w:val="44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B85A22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75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nogen@gmail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.DEGN\AppData\Local\Microsoft\Office\16.0\DTS\da-DK%7bF5C84F63-14CC-4CAE-A2EB-B4F37FB85524%7d\%7bD084E45A-2ABF-45ED-91C4-4677FCA18DA8%7dtf0054627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93584D41FE948D5B07ED0FCC3631EE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90AEA6F-1B6A-4FCF-9184-C8B318D3745C}"/>
      </w:docPartPr>
      <w:docPartBody>
        <w:p w:rsidR="007861E5" w:rsidRDefault="0069783E" w:rsidP="0069783E">
          <w:pPr>
            <w:pStyle w:val="893584D41FE948D5B07ED0FCC3631EE1"/>
          </w:pPr>
          <w:r w:rsidRPr="004D3011">
            <w:rPr>
              <w:lang w:bidi="da-DK"/>
            </w:rPr>
            <w:t>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8BA"/>
    <w:rsid w:val="0034234C"/>
    <w:rsid w:val="00433702"/>
    <w:rsid w:val="0069783E"/>
    <w:rsid w:val="007861E5"/>
    <w:rsid w:val="0088471C"/>
    <w:rsid w:val="00961F38"/>
    <w:rsid w:val="009B6C33"/>
    <w:rsid w:val="00AC48BA"/>
    <w:rsid w:val="00C32AD3"/>
    <w:rsid w:val="00E66EAB"/>
    <w:rsid w:val="00EB344F"/>
    <w:rsid w:val="00F3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qFormat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69783E"/>
    <w:rPr>
      <w:color w:val="BF4E14" w:themeColor="accent2" w:themeShade="BF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893584D41FE948D5B07ED0FCC3631EE1">
    <w:name w:val="893584D41FE948D5B07ED0FCC3631EE1"/>
    <w:rsid w:val="006978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DB783F-F6D8-4FB6-8911-BAF7BB0DF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{D084E45A-2ABF-45ED-91C4-4677FCA18DA8}tf00546271.dotx</Template>
  <TotalTime>0</TotalTime>
  <Pages>1</Pages>
  <Words>35</Words>
  <Characters>218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2022-05-04T08:07:00Z</dcterms:created>
  <dcterms:modified xsi:type="dcterms:W3CDTF">2024-05-02T13:14:00Z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