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EDAEF7" w14:textId="77777777" w:rsidTr="002B02DC">
        <w:trPr>
          <w:trHeight w:val="1592"/>
        </w:trPr>
        <w:tc>
          <w:tcPr>
            <w:tcW w:w="3600" w:type="dxa"/>
            <w:vAlign w:val="bottom"/>
          </w:tcPr>
          <w:p w14:paraId="136B7219" w14:textId="322D3641" w:rsidR="001B2ABD" w:rsidRPr="002B02DC" w:rsidRDefault="005502DF" w:rsidP="00F8597C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B873BF9" wp14:editId="64270070">
                  <wp:extent cx="1800000" cy="1799590"/>
                  <wp:effectExtent l="76200" t="76200" r="124460" b="124460"/>
                  <wp:docPr id="3" name="Billede 3" descr="Et billede, der indeholder person, udendørs, græs, sidd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OURBOX368004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62" r="15867" b="21962"/>
                          <a:stretch/>
                        </pic:blipFill>
                        <pic:spPr bwMode="auto">
                          <a:xfrm>
                            <a:off x="0" y="0"/>
                            <a:ext cx="1800410" cy="1800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1C04E135" w14:textId="77777777" w:rsidR="001B2ABD" w:rsidRPr="002B02DC" w:rsidRDefault="001B2ABD" w:rsidP="00F8597C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  <w:vAlign w:val="bottom"/>
          </w:tcPr>
          <w:p w14:paraId="7B39F15E" w14:textId="5EE2C2E3" w:rsidR="00136F8D" w:rsidRPr="00A94B34" w:rsidRDefault="003F54AB" w:rsidP="00F8597C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EFC620" wp14:editId="26D1378C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256540</wp:posOffset>
                      </wp:positionV>
                      <wp:extent cx="4048125" cy="1438275"/>
                      <wp:effectExtent l="0" t="0" r="28575" b="28575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B94A8" w14:textId="77777777" w:rsidR="003F54AB" w:rsidRP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bidi="da-DK"/>
                                    </w:rPr>
                                  </w:pPr>
                                </w:p>
                                <w:p w14:paraId="0F28C533" w14:textId="2D9EFE3F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bidi="da-DK"/>
                                    </w:rPr>
                                  </w:pPr>
                                  <w:r w:rsidRPr="003F54AB">
                                    <w:rPr>
                                      <w:color w:val="000000" w:themeColor="text1"/>
                                      <w:lang w:bidi="da-DK"/>
                                    </w:rPr>
                                    <w:t>Navn Navnesen var meget stille og….</w:t>
                                  </w:r>
                                </w:p>
                                <w:p w14:paraId="3B37ED6D" w14:textId="57572088" w:rsidR="003F54AB" w:rsidRP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bidi="da-DK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bidi="da-DK"/>
                                    </w:rPr>
                                    <w:t>Disse kasser kan justeres i højden.</w:t>
                                  </w:r>
                                </w:p>
                                <w:p w14:paraId="2E550E93" w14:textId="77777777" w:rsidR="003F54AB" w:rsidRPr="003F54AB" w:rsidRDefault="003F54AB" w:rsidP="003F54A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FC620" id="Rektangel 28" o:spid="_x0000_s1026" style="position:absolute;left:0;text-align:left;margin-left:-1.25pt;margin-top:20.2pt;width:318.75pt;height:11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" filled="f" strokecolor="#a5a5a5 [2092]" strokeweight="1pt">
                      <v:stroke dashstyle="longDash"/>
                      <v:textbox>
                        <w:txbxContent>
                          <w:p w14:paraId="007B94A8" w14:textId="77777777" w:rsidR="003F54AB" w:rsidRP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  <w:lang w:bidi="da-DK"/>
                              </w:rPr>
                            </w:pPr>
                          </w:p>
                          <w:p w14:paraId="0F28C533" w14:textId="2D9EFE3F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  <w:lang w:bidi="da-DK"/>
                              </w:rPr>
                            </w:pPr>
                            <w:r w:rsidRPr="003F54AB">
                              <w:rPr>
                                <w:color w:val="000000" w:themeColor="text1"/>
                                <w:lang w:bidi="da-DK"/>
                              </w:rPr>
                              <w:t>Navn Navnesen var meget stille og….</w:t>
                            </w:r>
                          </w:p>
                          <w:p w14:paraId="3B37ED6D" w14:textId="57572088" w:rsidR="003F54AB" w:rsidRP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  <w:lang w:bidi="da-DK"/>
                              </w:rPr>
                            </w:pPr>
                            <w:r>
                              <w:rPr>
                                <w:color w:val="000000" w:themeColor="text1"/>
                                <w:lang w:bidi="da-DK"/>
                              </w:rPr>
                              <w:t>Disse kasser kan justeres i højden.</w:t>
                            </w:r>
                          </w:p>
                          <w:p w14:paraId="2E550E93" w14:textId="77777777" w:rsidR="003F54AB" w:rsidRPr="003F54AB" w:rsidRDefault="003F54AB" w:rsidP="003F54A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5BA253" wp14:editId="434CC848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70485</wp:posOffset>
                      </wp:positionV>
                      <wp:extent cx="1828800" cy="2857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60"/>
                          <wp:lineTo x="21375" y="20160"/>
                          <wp:lineTo x="21375" y="0"/>
                          <wp:lineTo x="0" y="0"/>
                        </wp:wrapPolygon>
                      </wp:wrapThrough>
                      <wp:docPr id="20" name="Tekstfel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11B869" w14:textId="77777777" w:rsidR="00F8597C" w:rsidRPr="003F54AB" w:rsidRDefault="00F8597C" w:rsidP="004718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FØRSTE INDTRYK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BA2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0" o:spid="_x0000_s1027" type="#_x0000_t202" style="position:absolute;left:0;text-align:left;margin-left:90.25pt;margin-top:5.55pt;width:2in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" fillcolor="#bfbfbf [2412]" stroked="f" strokeweight=".5pt">
                      <v:textbox>
                        <w:txbxContent>
                          <w:p w14:paraId="4311B869" w14:textId="77777777" w:rsidR="00F8597C" w:rsidRPr="003F54AB" w:rsidRDefault="00F8597C" w:rsidP="004718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FØRSTE INDTRYK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3F54AB" w:rsidRPr="00A255E4" w14:paraId="78928458" w14:textId="77777777" w:rsidTr="007D3592">
        <w:trPr>
          <w:trHeight w:val="11522"/>
        </w:trPr>
        <w:tc>
          <w:tcPr>
            <w:tcW w:w="3600" w:type="dxa"/>
          </w:tcPr>
          <w:p w14:paraId="03081030" w14:textId="39BE7100" w:rsidR="003F54AB" w:rsidRPr="008C2994" w:rsidRDefault="003F54AB" w:rsidP="005502DF">
            <w:pPr>
              <w:pStyle w:val="Overskrift3"/>
              <w:rPr>
                <w:sz w:val="20"/>
                <w:szCs w:val="22"/>
              </w:rPr>
            </w:pPr>
          </w:p>
          <w:p w14:paraId="1DE3E1EA" w14:textId="4FCF8511" w:rsidR="005502DF" w:rsidRPr="005502DF" w:rsidRDefault="003F54AB" w:rsidP="005502DF">
            <w:pPr>
              <w:pStyle w:val="Overskrift3"/>
              <w:rPr>
                <w:sz w:val="20"/>
                <w:szCs w:val="22"/>
              </w:rPr>
            </w:pPr>
            <w:r w:rsidRPr="008C2994">
              <w:rPr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7DED87" wp14:editId="0F8612A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100965</wp:posOffset>
                      </wp:positionV>
                      <wp:extent cx="2113915" cy="438150"/>
                      <wp:effectExtent l="0" t="171450" r="635" b="0"/>
                      <wp:wrapNone/>
                      <wp:docPr id="6" name="Taleboble: 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3915" cy="438150"/>
                              </a:xfrm>
                              <a:prstGeom prst="wedgeRectCallout">
                                <a:avLst>
                                  <a:gd name="adj1" fmla="val -24085"/>
                                  <a:gd name="adj2" fmla="val -8888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32323" w14:textId="202F3A39" w:rsidR="003F54AB" w:rsidRPr="00534E00" w:rsidRDefault="003F54AB" w:rsidP="00534E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8"/>
                                      <w14:shadow w14:blurRad="50800" w14:dist="50800" w14:dir="5400000" w14:sx="0" w14:sy="0" w14:kx="0" w14:ky="0" w14:algn="ctr">
                                        <w14:srgbClr w14:val="FFC000"/>
                                      </w14:shadow>
                                    </w:rPr>
                                  </w:pPr>
                                  <w:r w:rsidRPr="00905C67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NAVN NAVNESEN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7DED87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Taleboble: rektangel 6" o:spid="_x0000_s1028" type="#_x0000_t61" style="position:absolute;margin-left:5.5pt;margin-top:7.95pt;width:166.4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" adj="5598,-8400" fillcolor="white [3212]" stroked="f" strokeweight="1pt">
                      <v:textbox>
                        <w:txbxContent>
                          <w:p w14:paraId="0C532323" w14:textId="202F3A39" w:rsidR="003F54AB" w:rsidRPr="00534E00" w:rsidRDefault="003F54AB" w:rsidP="00534E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</w:rPr>
                            </w:pPr>
                            <w:r w:rsidRPr="00905C6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NAVN NAVNESEN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62F07" w14:textId="7326F1BD" w:rsidR="005502DF" w:rsidRDefault="005502DF" w:rsidP="005502DF"/>
          <w:p w14:paraId="5C22B5D5" w14:textId="3AA68612" w:rsidR="005502DF" w:rsidRDefault="005502DF" w:rsidP="005502DF"/>
          <w:p w14:paraId="21722447" w14:textId="7142526D" w:rsidR="005502DF" w:rsidRDefault="005502DF" w:rsidP="005502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82A8FE" wp14:editId="1C9BD347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167005</wp:posOffset>
                      </wp:positionV>
                      <wp:extent cx="2819400" cy="276225"/>
                      <wp:effectExtent l="0" t="0" r="0" b="952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22A87" w14:textId="20B3B76D" w:rsidR="008C2994" w:rsidRPr="008C2994" w:rsidRDefault="008C2994" w:rsidP="008C299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</w:pPr>
                                  <w:r w:rsidRPr="008C299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  <w:t>PERSONLIGE DETALJER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A8FE" id="Tekstfelt 16" o:spid="_x0000_s1029" type="#_x0000_t202" style="position:absolute;margin-left:-26pt;margin-top:13.15pt;width:222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" fillcolor="#bfbfbf [2412]" stroked="f" strokeweight=".5pt">
                      <v:textbox>
                        <w:txbxContent>
                          <w:p w14:paraId="23B22A87" w14:textId="20B3B76D" w:rsidR="008C2994" w:rsidRPr="008C2994" w:rsidRDefault="008C2994" w:rsidP="008C29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8C2994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PERSONLIGE DETALJER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8FA4A" w14:textId="6FF8F9BE" w:rsidR="005502DF" w:rsidRDefault="005502DF" w:rsidP="005502DF"/>
          <w:p w14:paraId="555AD109" w14:textId="26EAD961" w:rsidR="005502DF" w:rsidRDefault="005502DF" w:rsidP="005502DF"/>
          <w:p w14:paraId="0AE51E28" w14:textId="66156591" w:rsidR="005502DF" w:rsidRPr="005502DF" w:rsidRDefault="005502DF" w:rsidP="005502DF">
            <w:r>
              <w:t xml:space="preserve"> </w:t>
            </w:r>
          </w:p>
          <w:p w14:paraId="75879F2A" w14:textId="588DA3FD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FØDSELSDAG</w:t>
            </w:r>
          </w:p>
          <w:p w14:paraId="6FD24A2F" w14:textId="4AAC116E" w:rsidR="003F54AB" w:rsidRPr="008C2994" w:rsidRDefault="003F54AB" w:rsidP="003F54AB">
            <w:pPr>
              <w:jc w:val="center"/>
            </w:pPr>
            <w:r w:rsidRPr="008C2994">
              <w:t xml:space="preserve">21. </w:t>
            </w:r>
            <w:proofErr w:type="gramStart"/>
            <w:r w:rsidRPr="008C2994">
              <w:t>Juni</w:t>
            </w:r>
            <w:proofErr w:type="gramEnd"/>
          </w:p>
          <w:p w14:paraId="5FE6E61C" w14:textId="46D7C2E1" w:rsidR="003F54AB" w:rsidRPr="008C2994" w:rsidRDefault="003F54AB" w:rsidP="003F54AB">
            <w:pPr>
              <w:jc w:val="center"/>
            </w:pPr>
          </w:p>
          <w:p w14:paraId="16F3715A" w14:textId="0955D43C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SÆRLIGE KENDETEGN</w:t>
            </w:r>
          </w:p>
          <w:p w14:paraId="2E7D4601" w14:textId="7F792BCB" w:rsidR="003F54AB" w:rsidRDefault="003F54AB" w:rsidP="003F54AB">
            <w:pPr>
              <w:jc w:val="center"/>
            </w:pPr>
            <w:r>
              <w:t>Smil fra øre til øre</w:t>
            </w:r>
          </w:p>
          <w:p w14:paraId="6691F49E" w14:textId="08624491" w:rsidR="003F54AB" w:rsidRDefault="003F54AB" w:rsidP="003F54AB">
            <w:pPr>
              <w:jc w:val="center"/>
            </w:pPr>
          </w:p>
          <w:p w14:paraId="3CED291F" w14:textId="0860A0FC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KLASSENS</w:t>
            </w:r>
          </w:p>
          <w:p w14:paraId="7E0C870F" w14:textId="338C22EE" w:rsidR="003F54AB" w:rsidRDefault="003F54AB" w:rsidP="003F54AB">
            <w:pPr>
              <w:jc w:val="center"/>
            </w:pPr>
            <w:r>
              <w:t>Bølle</w:t>
            </w:r>
          </w:p>
          <w:p w14:paraId="4DB2843F" w14:textId="54883AD4" w:rsidR="003F54AB" w:rsidRDefault="003F54AB" w:rsidP="003F54AB">
            <w:pPr>
              <w:jc w:val="center"/>
              <w:rPr>
                <w:color w:val="000000" w:themeColor="text1"/>
              </w:rPr>
            </w:pPr>
          </w:p>
          <w:p w14:paraId="0945BDF9" w14:textId="1D074FCF" w:rsidR="003F54AB" w:rsidRDefault="003F54AB" w:rsidP="003F54AB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516665" wp14:editId="1CE389EC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87630</wp:posOffset>
                      </wp:positionV>
                      <wp:extent cx="2819400" cy="276225"/>
                      <wp:effectExtent l="0" t="0" r="0" b="9525"/>
                      <wp:wrapNone/>
                      <wp:docPr id="17" name="Tekstfel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D6C155" w14:textId="2C404D7A" w:rsidR="003F54AB" w:rsidRPr="008C2994" w:rsidRDefault="003F54AB" w:rsidP="008C299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  <w:t>KONTAKT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16665" id="Tekstfelt 17" o:spid="_x0000_s1030" type="#_x0000_t202" style="position:absolute;left:0;text-align:left;margin-left:-26pt;margin-top:6.9pt;width:222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" fillcolor="#bfbfbf [2412]" stroked="f" strokeweight=".5pt">
                      <v:textbox>
                        <w:txbxContent>
                          <w:p w14:paraId="6BD6C155" w14:textId="2C404D7A" w:rsidR="003F54AB" w:rsidRPr="008C2994" w:rsidRDefault="003F54AB" w:rsidP="008C29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KONTAKT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BCCA87" w14:textId="1560B338" w:rsidR="003F54AB" w:rsidRPr="008C2994" w:rsidRDefault="003F54AB" w:rsidP="003F54AB">
            <w:pPr>
              <w:pStyle w:val="Overskrift3"/>
              <w:jc w:val="center"/>
              <w:rPr>
                <w:color w:val="000000" w:themeColor="text1"/>
                <w:sz w:val="20"/>
                <w:szCs w:val="22"/>
              </w:rPr>
            </w:pPr>
          </w:p>
          <w:p w14:paraId="37CC5F29" w14:textId="5E604858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IG:</w:t>
            </w:r>
          </w:p>
          <w:p w14:paraId="3A418BA1" w14:textId="0DB0738C" w:rsidR="003F54AB" w:rsidRPr="008C2994" w:rsidRDefault="003F54AB" w:rsidP="003F54AB">
            <w:pPr>
              <w:jc w:val="center"/>
            </w:pPr>
            <w:r w:rsidRPr="008C2994">
              <w:t>@nogen</w:t>
            </w:r>
          </w:p>
          <w:p w14:paraId="78C17A23" w14:textId="6EC26F19" w:rsidR="003F54AB" w:rsidRPr="008C2994" w:rsidRDefault="003F54AB" w:rsidP="003F54AB">
            <w:pPr>
              <w:jc w:val="center"/>
            </w:pPr>
          </w:p>
          <w:p w14:paraId="2F89C66E" w14:textId="76B1FD73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FB:</w:t>
            </w:r>
          </w:p>
          <w:p w14:paraId="3096F82E" w14:textId="5C159823" w:rsidR="003F54AB" w:rsidRPr="008C2994" w:rsidRDefault="003F54AB" w:rsidP="003F54AB">
            <w:pPr>
              <w:jc w:val="center"/>
            </w:pPr>
            <w:r w:rsidRPr="008C2994">
              <w:t>/nogen</w:t>
            </w:r>
          </w:p>
          <w:p w14:paraId="546988D2" w14:textId="6086E821" w:rsidR="003F54AB" w:rsidRPr="008C2994" w:rsidRDefault="003F54AB" w:rsidP="003F54AB">
            <w:pPr>
              <w:jc w:val="center"/>
            </w:pPr>
          </w:p>
          <w:p w14:paraId="5E3B6040" w14:textId="140B2B66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TLF:</w:t>
            </w:r>
          </w:p>
          <w:p w14:paraId="410EE353" w14:textId="113C92B8" w:rsidR="003F54AB" w:rsidRPr="008C2994" w:rsidRDefault="003F54AB" w:rsidP="003F54AB">
            <w:pPr>
              <w:jc w:val="center"/>
            </w:pPr>
            <w:r w:rsidRPr="008C2994">
              <w:t>98 00 00 00</w:t>
            </w:r>
          </w:p>
          <w:p w14:paraId="62128117" w14:textId="37DBD4C1" w:rsidR="003F54AB" w:rsidRPr="008C2994" w:rsidRDefault="005502DF" w:rsidP="003F54AB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08B7E58A" wp14:editId="0D2E327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1293495</wp:posOffset>
                      </wp:positionV>
                      <wp:extent cx="858520" cy="875030"/>
                      <wp:effectExtent l="38100" t="38100" r="55880" b="58420"/>
                      <wp:wrapNone/>
                      <wp:docPr id="49" name="Håndskrift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8520" cy="875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4172C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49" o:spid="_x0000_s1026" type="#_x0000_t75" style="position:absolute;margin-left:37.7pt;margin-top:101.15pt;width:69pt;height:7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98039B" wp14:editId="0963E9D6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805815</wp:posOffset>
                      </wp:positionV>
                      <wp:extent cx="2819400" cy="276225"/>
                      <wp:effectExtent l="0" t="0" r="0" b="9525"/>
                      <wp:wrapNone/>
                      <wp:docPr id="38" name="Tekstfel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D7769" w14:textId="77777777" w:rsidR="001A4D53" w:rsidRPr="008C2994" w:rsidRDefault="001A4D53" w:rsidP="008C299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  <w:t>EN LILLE TEGNING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8039B" id="Tekstfelt 38" o:spid="_x0000_s1031" type="#_x0000_t202" style="position:absolute;left:0;text-align:left;margin-left:-26pt;margin-top:63.45pt;width:222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" fillcolor="#bfbfbf [2412]" stroked="f" strokeweight=".5pt">
                      <v:textbox>
                        <w:txbxContent>
                          <w:p w14:paraId="4F0D7769" w14:textId="77777777" w:rsidR="001A4D53" w:rsidRPr="008C2994" w:rsidRDefault="001A4D53" w:rsidP="008C29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EN LILLE TEGNING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sdt>
            <w:sdtPr>
              <w:rPr>
                <w:b/>
                <w:bCs/>
              </w:rPr>
              <w:id w:val="-240260293"/>
              <w:placeholder>
                <w:docPart w:val="893584D41FE948D5B07ED0FCC3631EE1"/>
              </w:placeholder>
              <w:temporary/>
              <w:showingPlcHdr/>
              <w15:appearance w15:val="hidden"/>
            </w:sdtPr>
            <w:sdtEndPr/>
            <w:sdtContent>
              <w:p w14:paraId="7AEF4404" w14:textId="77777777" w:rsidR="003F54AB" w:rsidRPr="000F3FCB" w:rsidRDefault="003F54AB" w:rsidP="003F54AB">
                <w:pPr>
                  <w:jc w:val="center"/>
                  <w:rPr>
                    <w:b/>
                    <w:bCs/>
                  </w:rPr>
                </w:pPr>
                <w:r w:rsidRPr="000F3FCB">
                  <w:rPr>
                    <w:b/>
                    <w:bCs/>
                    <w:lang w:bidi="da-DK"/>
                  </w:rPr>
                  <w:t>MAIL:</w:t>
                </w:r>
              </w:p>
            </w:sdtContent>
          </w:sdt>
          <w:sdt>
            <w:sdtPr>
              <w:id w:val="-1223903890"/>
              <w:placeholder>
                <w:docPart w:val="33BACB14CA854EE09E4A2AC507527DEA"/>
              </w:placeholder>
              <w:temporary/>
              <w:showingPlcHdr/>
              <w15:appearance w15:val="hidden"/>
            </w:sdtPr>
            <w:sdtEndPr>
              <w:rPr>
                <w:rStyle w:val="Hyperlink"/>
                <w:color w:val="B85A22" w:themeColor="accent2" w:themeShade="BF"/>
                <w:u w:val="single"/>
              </w:rPr>
            </w:sdtEndPr>
            <w:sdtContent>
              <w:p w14:paraId="5CA8455E" w14:textId="0F78DB30" w:rsidR="003F54AB" w:rsidRPr="008C2994" w:rsidRDefault="003F54AB" w:rsidP="003F54AB">
                <w:pPr>
                  <w:jc w:val="center"/>
                  <w:rPr>
                    <w:color w:val="B85A22" w:themeColor="accent2" w:themeShade="BF"/>
                    <w:u w:val="single"/>
                  </w:rPr>
                </w:pPr>
                <w:r w:rsidRPr="008C2994">
                  <w:rPr>
                    <w:rStyle w:val="Hyperlink"/>
                    <w:color w:val="000000" w:themeColor="text1"/>
                    <w:lang w:bidi="da-DK"/>
                  </w:rPr>
                  <w:t>nogen@eksempel.com</w:t>
                </w:r>
                <w:hyperlink r:id="rId13" w:history="1"/>
              </w:p>
            </w:sdtContent>
          </w:sdt>
        </w:tc>
        <w:tc>
          <w:tcPr>
            <w:tcW w:w="720" w:type="dxa"/>
          </w:tcPr>
          <w:p w14:paraId="3E7A18BD" w14:textId="2732ECE1" w:rsidR="003F54AB" w:rsidRDefault="003F54AB" w:rsidP="003F54AB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</w:tcPr>
          <w:p w14:paraId="4CB5E156" w14:textId="52DD428C" w:rsidR="003F54AB" w:rsidRPr="00A94B34" w:rsidRDefault="003F54AB" w:rsidP="003F54AB">
            <w:pPr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E84915" wp14:editId="3C3B1E0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4243705</wp:posOffset>
                      </wp:positionV>
                      <wp:extent cx="4048125" cy="2990850"/>
                      <wp:effectExtent l="0" t="0" r="28575" b="19050"/>
                      <wp:wrapNone/>
                      <wp:docPr id="36" name="Rektange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299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6261EF" w14:textId="6D00AB14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OM 10 ÅR</w:t>
                                  </w:r>
                                </w:p>
                                <w:p w14:paraId="3953EE8F" w14:textId="658C0153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Hvad laver Navn om 10 år, arbejde fritid og så videre.</w:t>
                                  </w:r>
                                </w:p>
                                <w:p w14:paraId="63F3AA88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15E2014B" w14:textId="1981D4AC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GODE RÅD</w:t>
                                  </w:r>
                                </w:p>
                                <w:p w14:paraId="1A586494" w14:textId="38FA1705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Hvad skal Navn være opmærksom på i fremtiden</w:t>
                                  </w:r>
                                </w:p>
                                <w:p w14:paraId="4C173C6F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27650C8" w14:textId="49481281" w:rsidR="003F54AB" w:rsidRPr="003F54AB" w:rsidRDefault="001A4D53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DET MENER EN LÆRE</w:t>
                                  </w:r>
                                </w:p>
                                <w:p w14:paraId="0005D610" w14:textId="70AF3993" w:rsidR="003F54AB" w:rsidRDefault="001A4D53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Her kan der være et par linjer fra rektor eller lærer</w:t>
                                  </w:r>
                                </w:p>
                                <w:p w14:paraId="7AF1C946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28C37BBE" w14:textId="16CBF68A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SÅDAN VIL VI HUSKE DIG</w:t>
                                  </w:r>
                                </w:p>
                                <w:p w14:paraId="306B7234" w14:textId="0D40A382" w:rsidR="003F54AB" w:rsidRPr="003F54AB" w:rsidRDefault="003F54AB" w:rsidP="001A4D5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Som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</w:rPr>
                                    <w:t>den….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84915" id="Rektangel 36" o:spid="_x0000_s1032" style="position:absolute;margin-left:1.75pt;margin-top:334.15pt;width:318.75pt;height:23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" filled="f" strokecolor="#a5a5a5 [2092]" strokeweight="1pt">
                      <v:stroke dashstyle="longDash"/>
                      <v:textbox>
                        <w:txbxContent>
                          <w:p w14:paraId="606261EF" w14:textId="6D00AB14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OM 10 ÅR</w:t>
                            </w:r>
                          </w:p>
                          <w:p w14:paraId="3953EE8F" w14:textId="658C0153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Hvad laver Navn om 10 år, arbejde fritid og så videre.</w:t>
                            </w:r>
                          </w:p>
                          <w:p w14:paraId="63F3AA88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5E2014B" w14:textId="1981D4AC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GODE RÅD</w:t>
                            </w:r>
                          </w:p>
                          <w:p w14:paraId="1A586494" w14:textId="38FA1705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Hvad skal Navn være opmærksom på i fremtiden</w:t>
                            </w:r>
                          </w:p>
                          <w:p w14:paraId="4C173C6F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27650C8" w14:textId="49481281" w:rsidR="003F54AB" w:rsidRPr="003F54AB" w:rsidRDefault="001A4D53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DET MENER EN LÆRE</w:t>
                            </w:r>
                          </w:p>
                          <w:p w14:paraId="0005D610" w14:textId="70AF3993" w:rsidR="003F54AB" w:rsidRDefault="001A4D53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Her kan der være et par linjer fra rektor eller lærer</w:t>
                            </w:r>
                          </w:p>
                          <w:p w14:paraId="7AF1C946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8C37BBE" w14:textId="16CBF68A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SÅDAN VIL VI HUSKE DIG</w:t>
                            </w:r>
                          </w:p>
                          <w:p w14:paraId="306B7234" w14:textId="0D40A382" w:rsidR="003F54AB" w:rsidRPr="003F54AB" w:rsidRDefault="003F54AB" w:rsidP="001A4D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Som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den….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E962F3" wp14:editId="440A0420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4058285</wp:posOffset>
                      </wp:positionV>
                      <wp:extent cx="1828800" cy="2857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60"/>
                          <wp:lineTo x="21375" y="20160"/>
                          <wp:lineTo x="21375" y="0"/>
                          <wp:lineTo x="0" y="0"/>
                        </wp:wrapPolygon>
                      </wp:wrapThrough>
                      <wp:docPr id="37" name="Tekstfel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F7242" w14:textId="3A154E96" w:rsidR="003F54AB" w:rsidRPr="003F54AB" w:rsidRDefault="003F54AB" w:rsidP="004718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I FREMTIDEN</w:t>
                                  </w:r>
                                  <w:r w:rsidRPr="003F54A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962F3" id="Tekstfelt 37" o:spid="_x0000_s1033" type="#_x0000_t202" style="position:absolute;margin-left:93.25pt;margin-top:319.55pt;width:2in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" fillcolor="#bfbfbf [2412]" stroked="f" strokeweight=".5pt">
                      <v:textbox>
                        <w:txbxContent>
                          <w:p w14:paraId="671F7242" w14:textId="3A154E96" w:rsidR="003F54AB" w:rsidRPr="003F54AB" w:rsidRDefault="003F54AB" w:rsidP="004718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 FREMTIDEN</w:t>
                            </w:r>
                            <w:r w:rsidRPr="003F54A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301AAA" wp14:editId="6B421C5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1119505</wp:posOffset>
                      </wp:positionV>
                      <wp:extent cx="4048125" cy="2705100"/>
                      <wp:effectExtent l="0" t="0" r="28575" b="19050"/>
                      <wp:wrapNone/>
                      <wp:docPr id="30" name="Rektange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270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5DAFCE" w14:textId="3ABB0BD2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BEDSTE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VEN</w:t>
                                  </w:r>
                                </w:p>
                                <w:p w14:paraId="362E521F" w14:textId="6CF67508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Andet Navn</w:t>
                                  </w:r>
                                </w:p>
                                <w:p w14:paraId="341C866C" w14:textId="77777777" w:rsid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65D1D04" w14:textId="27E916CD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BEDSTE ØJEBLIK</w:t>
                                  </w:r>
                                </w:p>
                                <w:p w14:paraId="076C5B3B" w14:textId="122C9D7B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Her forklares en situation</w:t>
                                  </w:r>
                                </w:p>
                                <w:p w14:paraId="0D45468C" w14:textId="35B00FC0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E58F6A4" w14:textId="54A2362C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VÆRSTE ØJEBLIK</w:t>
                                  </w:r>
                                </w:p>
                                <w:p w14:paraId="6E05228E" w14:textId="117D0F1B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Den mest pinlige ting der er sket</w:t>
                                  </w:r>
                                </w:p>
                                <w:p w14:paraId="58F1B170" w14:textId="4B310C4C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3B1AE0E" w14:textId="05B9452C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MOTTO</w:t>
                                  </w:r>
                                </w:p>
                                <w:p w14:paraId="0E58A34A" w14:textId="71064B99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Det her siger Navn meget tit</w:t>
                                  </w:r>
                                  <w:r w:rsidRPr="003F54AB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14:paraId="198F1988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97D16DC" w14:textId="36DBBEC6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DET SIGER HAN SELV</w:t>
                                  </w:r>
                                </w:p>
                                <w:p w14:paraId="49DC9C6E" w14:textId="1013FE01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Her kan Navn skrive et par linjer</w:t>
                                  </w:r>
                                </w:p>
                                <w:p w14:paraId="13BF4586" w14:textId="77777777" w:rsidR="003F54AB" w:rsidRP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01AAA" id="Rektangel 30" o:spid="_x0000_s1034" style="position:absolute;margin-left:-1.25pt;margin-top:88.15pt;width:318.75pt;height:21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" filled="f" strokecolor="#a5a5a5 [2092]" strokeweight="1pt">
                      <v:stroke dashstyle="longDash"/>
                      <v:textbox>
                        <w:txbxContent>
                          <w:p w14:paraId="455DAFCE" w14:textId="3ABB0BD2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BEDSTE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VEN</w:t>
                            </w:r>
                          </w:p>
                          <w:p w14:paraId="362E521F" w14:textId="6CF67508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Andet Navn</w:t>
                            </w:r>
                          </w:p>
                          <w:p w14:paraId="341C866C" w14:textId="77777777" w:rsid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65D1D04" w14:textId="27E916CD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>BEDSTE ØJEBLIK</w:t>
                            </w:r>
                          </w:p>
                          <w:p w14:paraId="076C5B3B" w14:textId="122C9D7B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Her forklares en situation</w:t>
                            </w:r>
                          </w:p>
                          <w:p w14:paraId="0D45468C" w14:textId="35B00FC0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E58F6A4" w14:textId="54A2362C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>VÆRSTE ØJEBLIK</w:t>
                            </w:r>
                          </w:p>
                          <w:p w14:paraId="6E05228E" w14:textId="117D0F1B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Den mest pinlige ting der er sket</w:t>
                            </w:r>
                          </w:p>
                          <w:p w14:paraId="58F1B170" w14:textId="4B310C4C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3B1AE0E" w14:textId="05B9452C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>MOTTO</w:t>
                            </w:r>
                          </w:p>
                          <w:p w14:paraId="0E58A34A" w14:textId="71064B99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Det her siger Navn meget tit</w:t>
                            </w:r>
                            <w:r w:rsidRPr="003F54A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98F1988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97D16DC" w14:textId="36DBBEC6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DET SIGER HAN SELV</w:t>
                            </w:r>
                          </w:p>
                          <w:p w14:paraId="49DC9C6E" w14:textId="1013FE01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Her kan Navn skrive et par linjer</w:t>
                            </w:r>
                          </w:p>
                          <w:p w14:paraId="13BF4586" w14:textId="77777777" w:rsidR="003F54AB" w:rsidRP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8342CF" wp14:editId="4C0574DF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935355</wp:posOffset>
                      </wp:positionV>
                      <wp:extent cx="1828800" cy="2857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60"/>
                          <wp:lineTo x="21375" y="20160"/>
                          <wp:lineTo x="21375" y="0"/>
                          <wp:lineTo x="0" y="0"/>
                        </wp:wrapPolygon>
                      </wp:wrapThrough>
                      <wp:docPr id="32" name="Tekstfel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98711D" w14:textId="2561F632" w:rsidR="003F54AB" w:rsidRPr="003F54AB" w:rsidRDefault="003F54AB" w:rsidP="004718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I LØBET AF ÅRET</w:t>
                                  </w:r>
                                  <w:r w:rsidRPr="003F54A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342CF" id="Tekstfelt 32" o:spid="_x0000_s1035" type="#_x0000_t202" style="position:absolute;margin-left:90.25pt;margin-top:73.65pt;width:2in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" fillcolor="#bfbfbf [2412]" stroked="f" strokeweight=".5pt">
                      <v:textbox>
                        <w:txbxContent>
                          <w:p w14:paraId="7F98711D" w14:textId="2561F632" w:rsidR="003F54AB" w:rsidRPr="003F54AB" w:rsidRDefault="003F54AB" w:rsidP="004718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 LØBET AF ÅRET</w:t>
                            </w:r>
                            <w:r w:rsidRPr="003F54A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</w:tbl>
    <w:p w14:paraId="27EC25F9" w14:textId="7E0811D2" w:rsidR="0043117B" w:rsidRPr="00986BA4" w:rsidRDefault="006311C7" w:rsidP="00986BA4">
      <w:pPr>
        <w:rPr>
          <w:color w:val="000000" w:themeColor="text1"/>
        </w:rPr>
      </w:pPr>
      <w:r>
        <w:rPr>
          <w:color w:val="000000" w:themeColor="text1"/>
        </w:rPr>
        <w:t>Lad Navn tegne sig selv</w:t>
      </w:r>
    </w:p>
    <w:sectPr w:rsidR="0043117B" w:rsidRPr="00986BA4" w:rsidSect="006B3D90">
      <w:headerReference w:type="default" r:id="rId14"/>
      <w:pgSz w:w="11906" w:h="16838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226D6" w14:textId="77777777" w:rsidR="006A43C9" w:rsidRDefault="006A43C9" w:rsidP="000C45FF">
      <w:r>
        <w:separator/>
      </w:r>
    </w:p>
  </w:endnote>
  <w:endnote w:type="continuationSeparator" w:id="0">
    <w:p w14:paraId="6E543570" w14:textId="77777777" w:rsidR="006A43C9" w:rsidRDefault="006A43C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97CEDF" w14:textId="77777777" w:rsidR="006A43C9" w:rsidRDefault="006A43C9" w:rsidP="000C45FF">
      <w:r>
        <w:separator/>
      </w:r>
    </w:p>
  </w:footnote>
  <w:footnote w:type="continuationSeparator" w:id="0">
    <w:p w14:paraId="2F335EB8" w14:textId="77777777" w:rsidR="006A43C9" w:rsidRDefault="006A43C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F2B16" w14:textId="703DC2FF" w:rsidR="00E541DD" w:rsidRDefault="00E541D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EAA66" wp14:editId="6B2A79E6">
              <wp:simplePos x="0" y="0"/>
              <wp:positionH relativeFrom="column">
                <wp:posOffset>-257175</wp:posOffset>
              </wp:positionH>
              <wp:positionV relativeFrom="paragraph">
                <wp:posOffset>1257299</wp:posOffset>
              </wp:positionV>
              <wp:extent cx="2819400" cy="8791575"/>
              <wp:effectExtent l="0" t="0" r="0" b="952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19400" cy="8791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15B91" id="Rektangel 1" o:spid="_x0000_s1026" style="position:absolute;margin-left:-20.25pt;margin-top:99pt;width:222pt;height:69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" fillcolor="#d8d8d8 [2732]" stroked="f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73B15"/>
    <w:rsid w:val="00094499"/>
    <w:rsid w:val="000B7D7E"/>
    <w:rsid w:val="000C45FF"/>
    <w:rsid w:val="000E3EC5"/>
    <w:rsid w:val="000E3FD1"/>
    <w:rsid w:val="000F3FCB"/>
    <w:rsid w:val="00112054"/>
    <w:rsid w:val="0012551A"/>
    <w:rsid w:val="00136F8D"/>
    <w:rsid w:val="001525E1"/>
    <w:rsid w:val="00180329"/>
    <w:rsid w:val="0019001F"/>
    <w:rsid w:val="001A4D53"/>
    <w:rsid w:val="001A74A5"/>
    <w:rsid w:val="001B2ABD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156FC"/>
    <w:rsid w:val="003254B5"/>
    <w:rsid w:val="00370759"/>
    <w:rsid w:val="0037121F"/>
    <w:rsid w:val="00375566"/>
    <w:rsid w:val="003844B2"/>
    <w:rsid w:val="003A073B"/>
    <w:rsid w:val="003A6B7D"/>
    <w:rsid w:val="003B06CA"/>
    <w:rsid w:val="003B15D3"/>
    <w:rsid w:val="003F54AB"/>
    <w:rsid w:val="004071FC"/>
    <w:rsid w:val="00445947"/>
    <w:rsid w:val="004813B3"/>
    <w:rsid w:val="00496591"/>
    <w:rsid w:val="004C63E4"/>
    <w:rsid w:val="004D0BAF"/>
    <w:rsid w:val="004D3011"/>
    <w:rsid w:val="00517795"/>
    <w:rsid w:val="005262AC"/>
    <w:rsid w:val="00534E00"/>
    <w:rsid w:val="005502DF"/>
    <w:rsid w:val="005E39D5"/>
    <w:rsid w:val="00600670"/>
    <w:rsid w:val="0062123A"/>
    <w:rsid w:val="006311C7"/>
    <w:rsid w:val="00646E75"/>
    <w:rsid w:val="0066412E"/>
    <w:rsid w:val="006771D0"/>
    <w:rsid w:val="006A43C9"/>
    <w:rsid w:val="006B3D90"/>
    <w:rsid w:val="00715FCB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C2994"/>
    <w:rsid w:val="00905C67"/>
    <w:rsid w:val="009260CD"/>
    <w:rsid w:val="00952C25"/>
    <w:rsid w:val="00986BA4"/>
    <w:rsid w:val="009B7C47"/>
    <w:rsid w:val="009E1CB0"/>
    <w:rsid w:val="00A2118D"/>
    <w:rsid w:val="00A255E4"/>
    <w:rsid w:val="00A477FA"/>
    <w:rsid w:val="00A93E7D"/>
    <w:rsid w:val="00A94B34"/>
    <w:rsid w:val="00AD76E2"/>
    <w:rsid w:val="00AE7882"/>
    <w:rsid w:val="00B20152"/>
    <w:rsid w:val="00B359E4"/>
    <w:rsid w:val="00B57D98"/>
    <w:rsid w:val="00B70850"/>
    <w:rsid w:val="00B851B4"/>
    <w:rsid w:val="00C066B6"/>
    <w:rsid w:val="00C37BA1"/>
    <w:rsid w:val="00C4674C"/>
    <w:rsid w:val="00C506CF"/>
    <w:rsid w:val="00C72BED"/>
    <w:rsid w:val="00C9578B"/>
    <w:rsid w:val="00CB0055"/>
    <w:rsid w:val="00CB681B"/>
    <w:rsid w:val="00CC4513"/>
    <w:rsid w:val="00D2522B"/>
    <w:rsid w:val="00D422DE"/>
    <w:rsid w:val="00D47FED"/>
    <w:rsid w:val="00D5459D"/>
    <w:rsid w:val="00D94E19"/>
    <w:rsid w:val="00DA1F4D"/>
    <w:rsid w:val="00DD172A"/>
    <w:rsid w:val="00DF3D96"/>
    <w:rsid w:val="00E1174F"/>
    <w:rsid w:val="00E127EA"/>
    <w:rsid w:val="00E25A26"/>
    <w:rsid w:val="00E4381A"/>
    <w:rsid w:val="00E541DD"/>
    <w:rsid w:val="00E55D74"/>
    <w:rsid w:val="00EA4EB9"/>
    <w:rsid w:val="00F426DC"/>
    <w:rsid w:val="00F60274"/>
    <w:rsid w:val="00F77FB9"/>
    <w:rsid w:val="00F8597C"/>
    <w:rsid w:val="00FB068F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A477FA"/>
    <w:rPr>
      <w:sz w:val="20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color w:val="000000" w:themeColor="text1"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mailgoeshere@example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93584D41FE948D5B07ED0FCC3631E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0AEA6F-1B6A-4FCF-9184-C8B318D3745C}"/>
      </w:docPartPr>
      <w:docPartBody>
        <w:p w:rsidR="007861E5" w:rsidRDefault="0069783E" w:rsidP="0069783E">
          <w:pPr>
            <w:pStyle w:val="893584D41FE948D5B07ED0FCC3631EE1"/>
          </w:pPr>
          <w:r w:rsidRPr="004D3011">
            <w:rPr>
              <w:lang w:bidi="da-DK"/>
            </w:rPr>
            <w:t>MAIL:</w:t>
          </w:r>
        </w:p>
      </w:docPartBody>
    </w:docPart>
    <w:docPart>
      <w:docPartPr>
        <w:name w:val="33BACB14CA854EE09E4A2AC507527D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BF52D3-3601-409D-9833-FDF9EFD3346F}"/>
      </w:docPartPr>
      <w:docPartBody>
        <w:p w:rsidR="007861E5" w:rsidRDefault="0069783E" w:rsidP="0069783E">
          <w:pPr>
            <w:pStyle w:val="33BACB14CA854EE09E4A2AC507527DEA"/>
          </w:pPr>
          <w:r w:rsidRPr="00E4381A">
            <w:rPr>
              <w:rStyle w:val="Hyperlink"/>
              <w:lang w:bidi="da-DK"/>
            </w:rPr>
            <w:t>nogen@eksempel.com</w:t>
          </w:r>
          <w:hyperlink r:id="rId4" w:history="1">
            <w:r>
              <w:rPr>
                <w:rStyle w:val="Hyperlink"/>
              </w:rPr>
              <w:t>mailto:emailgoeshere@example.com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34234C"/>
    <w:rsid w:val="0069783E"/>
    <w:rsid w:val="007861E5"/>
    <w:rsid w:val="00961F38"/>
    <w:rsid w:val="009B6C33"/>
    <w:rsid w:val="00AC48BA"/>
    <w:rsid w:val="00E66EAB"/>
    <w:rsid w:val="00EB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FDDFD8DE0664B4E87B9485358F6A482">
    <w:name w:val="BFDDFD8DE0664B4E87B9485358F6A482"/>
  </w:style>
  <w:style w:type="paragraph" w:customStyle="1" w:styleId="B7F6F5C031054D6BAA9F1722D1736809">
    <w:name w:val="B7F6F5C031054D6BAA9F1722D1736809"/>
  </w:style>
  <w:style w:type="paragraph" w:customStyle="1" w:styleId="BD88AE137DB7496BAE33BEBEB077E6FD">
    <w:name w:val="BD88AE137DB7496BAE33BEBEB077E6FD"/>
  </w:style>
  <w:style w:type="paragraph" w:customStyle="1" w:styleId="E1ED3A5EB9D445FA895A894B74C2649F">
    <w:name w:val="E1ED3A5EB9D445FA895A894B74C2649F"/>
  </w:style>
  <w:style w:type="paragraph" w:customStyle="1" w:styleId="369CECBA9BE54CDA868A71C13C7DCB37">
    <w:name w:val="369CECBA9BE54CDA868A71C13C7DCB37"/>
  </w:style>
  <w:style w:type="paragraph" w:customStyle="1" w:styleId="CE7EFF01848D48018B69B18C36BC65E4">
    <w:name w:val="CE7EFF01848D48018B69B18C36BC65E4"/>
  </w:style>
  <w:style w:type="paragraph" w:customStyle="1" w:styleId="58E02590B0E644798846968BEFE18C3A">
    <w:name w:val="58E02590B0E644798846968BEFE18C3A"/>
  </w:style>
  <w:style w:type="paragraph" w:customStyle="1" w:styleId="64C5150D29F6434681657CE2E3B88163">
    <w:name w:val="64C5150D29F6434681657CE2E3B88163"/>
  </w:style>
  <w:style w:type="paragraph" w:customStyle="1" w:styleId="E1E8EEC4C34B4956B57330B12339313F">
    <w:name w:val="E1E8EEC4C34B4956B57330B12339313F"/>
  </w:style>
  <w:style w:type="paragraph" w:customStyle="1" w:styleId="123EB65153CF4E4AB249267F966C36F9">
    <w:name w:val="123EB65153CF4E4AB249267F966C36F9"/>
  </w:style>
  <w:style w:type="character" w:styleId="Hyperlink">
    <w:name w:val="Hyperlink"/>
    <w:basedOn w:val="Standardskrifttypeiafsnit"/>
    <w:uiPriority w:val="99"/>
    <w:unhideWhenUsed/>
    <w:rsid w:val="0069783E"/>
    <w:rPr>
      <w:color w:val="C45911" w:themeColor="accent2" w:themeShade="BF"/>
      <w:u w:val="single"/>
    </w:rPr>
  </w:style>
  <w:style w:type="paragraph" w:customStyle="1" w:styleId="98521142455C42DBA47092E2A6582407">
    <w:name w:val="98521142455C42DBA47092E2A6582407"/>
  </w:style>
  <w:style w:type="paragraph" w:customStyle="1" w:styleId="E00A3749C2C146D0B9BE911F19EF12AD">
    <w:name w:val="E00A3749C2C146D0B9BE911F19EF12AD"/>
  </w:style>
  <w:style w:type="paragraph" w:customStyle="1" w:styleId="561C290FF6EC4397890EE79491853274">
    <w:name w:val="561C290FF6EC4397890EE79491853274"/>
  </w:style>
  <w:style w:type="paragraph" w:customStyle="1" w:styleId="D4D9DA7C236B46CFBA8699442F3B8B4F">
    <w:name w:val="D4D9DA7C236B46CFBA8699442F3B8B4F"/>
  </w:style>
  <w:style w:type="paragraph" w:customStyle="1" w:styleId="0C8F228B0FB94B5AB5BB192DB445DBDA">
    <w:name w:val="0C8F228B0FB94B5AB5BB192DB445DBDA"/>
  </w:style>
  <w:style w:type="paragraph" w:customStyle="1" w:styleId="172B7DEC1881495185FC69B776299ECA">
    <w:name w:val="172B7DEC1881495185FC69B776299ECA"/>
  </w:style>
  <w:style w:type="paragraph" w:customStyle="1" w:styleId="328B095D847648A685F0AEB7C7A920B2">
    <w:name w:val="328B095D847648A685F0AEB7C7A920B2"/>
  </w:style>
  <w:style w:type="paragraph" w:customStyle="1" w:styleId="99B9C3EC5E7543ACB6EF83B222693681">
    <w:name w:val="99B9C3EC5E7543ACB6EF83B222693681"/>
  </w:style>
  <w:style w:type="paragraph" w:customStyle="1" w:styleId="72882270DC504E45947F2DB7B671558E">
    <w:name w:val="72882270DC504E45947F2DB7B671558E"/>
  </w:style>
  <w:style w:type="paragraph" w:customStyle="1" w:styleId="ED7CB9A420C14CCF94303516073461FF">
    <w:name w:val="ED7CB9A420C14CCF94303516073461FF"/>
  </w:style>
  <w:style w:type="paragraph" w:customStyle="1" w:styleId="BEB769FFC2594B4DB8629E2EB0B087F1">
    <w:name w:val="BEB769FFC2594B4DB8629E2EB0B087F1"/>
  </w:style>
  <w:style w:type="paragraph" w:customStyle="1" w:styleId="3D8ACB93CD4C49E89886DFF6AA0A58B4">
    <w:name w:val="3D8ACB93CD4C49E89886DFF6AA0A58B4"/>
  </w:style>
  <w:style w:type="paragraph" w:customStyle="1" w:styleId="90A3519AFB2B43588C53E6B2C0094E1B">
    <w:name w:val="90A3519AFB2B43588C53E6B2C0094E1B"/>
  </w:style>
  <w:style w:type="paragraph" w:customStyle="1" w:styleId="5BFA07F9DE5B49A989FE6D5054C5B2C6">
    <w:name w:val="5BFA07F9DE5B49A989FE6D5054C5B2C6"/>
  </w:style>
  <w:style w:type="paragraph" w:customStyle="1" w:styleId="C9062752DE924460BF3463EB5DA14495">
    <w:name w:val="C9062752DE924460BF3463EB5DA14495"/>
  </w:style>
  <w:style w:type="paragraph" w:customStyle="1" w:styleId="A32610859380492CA36AF9FBB1E517FC">
    <w:name w:val="A32610859380492CA36AF9FBB1E517FC"/>
  </w:style>
  <w:style w:type="paragraph" w:customStyle="1" w:styleId="7171CBC579DE4797AE663CBFBEC7BD36">
    <w:name w:val="7171CBC579DE4797AE663CBFBEC7BD36"/>
  </w:style>
  <w:style w:type="paragraph" w:customStyle="1" w:styleId="ADE60AE7DE6845968AA9061D34C2A4A8">
    <w:name w:val="ADE60AE7DE6845968AA9061D34C2A4A8"/>
  </w:style>
  <w:style w:type="paragraph" w:customStyle="1" w:styleId="4DFA5985DEB3403EB848ADE1E15669AC">
    <w:name w:val="4DFA5985DEB3403EB848ADE1E15669AC"/>
  </w:style>
  <w:style w:type="paragraph" w:customStyle="1" w:styleId="D04C79878CE744A2A4DCD08F171EA5E8">
    <w:name w:val="D04C79878CE744A2A4DCD08F171EA5E8"/>
  </w:style>
  <w:style w:type="paragraph" w:customStyle="1" w:styleId="EED8746CC829427CBC5E0AFEA729A553">
    <w:name w:val="EED8746CC829427CBC5E0AFEA729A553"/>
  </w:style>
  <w:style w:type="paragraph" w:customStyle="1" w:styleId="EA1289CCAFD849EF9E585463B866A07F">
    <w:name w:val="EA1289CCAFD849EF9E585463B866A07F"/>
  </w:style>
  <w:style w:type="paragraph" w:customStyle="1" w:styleId="5228D511B8DE467BAE1273A5A7010E38">
    <w:name w:val="5228D511B8DE467BAE1273A5A7010E38"/>
  </w:style>
  <w:style w:type="paragraph" w:customStyle="1" w:styleId="7160D878273F4A29B2C3D6CC8CF7C881">
    <w:name w:val="7160D878273F4A29B2C3D6CC8CF7C881"/>
  </w:style>
  <w:style w:type="paragraph" w:customStyle="1" w:styleId="7A7D2AEC3086474ABB7A45443B4BECB9">
    <w:name w:val="7A7D2AEC3086474ABB7A45443B4BECB9"/>
  </w:style>
  <w:style w:type="paragraph" w:customStyle="1" w:styleId="5BD358DB55BD441FB928A7E1DD46E396">
    <w:name w:val="5BD358DB55BD441FB928A7E1DD46E396"/>
  </w:style>
  <w:style w:type="paragraph" w:customStyle="1" w:styleId="0F4D1ADD030C49708BF15BE6AFDD8DD7">
    <w:name w:val="0F4D1ADD030C49708BF15BE6AFDD8DD7"/>
  </w:style>
  <w:style w:type="paragraph" w:customStyle="1" w:styleId="6B46828937004384B675AB15A2CEB14C">
    <w:name w:val="6B46828937004384B675AB15A2CEB14C"/>
  </w:style>
  <w:style w:type="paragraph" w:customStyle="1" w:styleId="61E2012242F345C0B3D59010B1B1A06B">
    <w:name w:val="61E2012242F345C0B3D59010B1B1A06B"/>
  </w:style>
  <w:style w:type="paragraph" w:customStyle="1" w:styleId="D41D85B872964B8A9F2615229781E88E">
    <w:name w:val="D41D85B872964B8A9F2615229781E88E"/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D14CA09AAEED4AA9B1A1995265999BCF">
    <w:name w:val="D14CA09AAEED4AA9B1A1995265999BCF"/>
  </w:style>
  <w:style w:type="paragraph" w:customStyle="1" w:styleId="6953F5402D7849C18E73E3E92F54BC66">
    <w:name w:val="6953F5402D7849C18E73E3E92F54BC66"/>
    <w:rsid w:val="00961F38"/>
  </w:style>
  <w:style w:type="paragraph" w:customStyle="1" w:styleId="446D7B363E4F4F1185590C3E86F2A61C">
    <w:name w:val="446D7B363E4F4F1185590C3E86F2A61C"/>
    <w:rsid w:val="00961F38"/>
  </w:style>
  <w:style w:type="paragraph" w:customStyle="1" w:styleId="D9D5106C5C43492D90778F97AD6CE838">
    <w:name w:val="D9D5106C5C43492D90778F97AD6CE838"/>
    <w:rsid w:val="00961F38"/>
  </w:style>
  <w:style w:type="paragraph" w:customStyle="1" w:styleId="5F1A9EE40BB74C0B9A2A57955998421E">
    <w:name w:val="5F1A9EE40BB74C0B9A2A57955998421E"/>
    <w:rsid w:val="00961F38"/>
  </w:style>
  <w:style w:type="paragraph" w:customStyle="1" w:styleId="4973A3B26DFB4FE999C12D0B111FA57E">
    <w:name w:val="4973A3B26DFB4FE999C12D0B111FA57E"/>
    <w:rsid w:val="00961F38"/>
  </w:style>
  <w:style w:type="paragraph" w:customStyle="1" w:styleId="15BE92EBC09342C2ADECE59BFABCBC5D">
    <w:name w:val="15BE92EBC09342C2ADECE59BFABCBC5D"/>
    <w:rsid w:val="00961F38"/>
  </w:style>
  <w:style w:type="paragraph" w:customStyle="1" w:styleId="2D58F89579804B738EBBCC0A6180A029">
    <w:name w:val="2D58F89579804B738EBBCC0A6180A029"/>
    <w:rsid w:val="00961F38"/>
  </w:style>
  <w:style w:type="paragraph" w:customStyle="1" w:styleId="036A007C74534FCAA615D86A0B6DFBCE">
    <w:name w:val="036A007C74534FCAA615D86A0B6DFBCE"/>
    <w:rsid w:val="00961F38"/>
  </w:style>
  <w:style w:type="paragraph" w:customStyle="1" w:styleId="8A40FC0F4C8A4F4BBA3D962FF295BC1E">
    <w:name w:val="8A40FC0F4C8A4F4BBA3D962FF295BC1E"/>
    <w:rsid w:val="00961F38"/>
  </w:style>
  <w:style w:type="paragraph" w:customStyle="1" w:styleId="117B78E3C33A48FFA40F5B43BF141702">
    <w:name w:val="117B78E3C33A48FFA40F5B43BF141702"/>
    <w:rsid w:val="00961F38"/>
  </w:style>
  <w:style w:type="paragraph" w:customStyle="1" w:styleId="FBB13033F700474B9D930C868F861BA5">
    <w:name w:val="FBB13033F700474B9D930C868F861BA5"/>
    <w:rsid w:val="00961F38"/>
  </w:style>
  <w:style w:type="paragraph" w:customStyle="1" w:styleId="51675285FB2640D3887F7DCD4AE1FE4A">
    <w:name w:val="51675285FB2640D3887F7DCD4AE1FE4A"/>
    <w:rsid w:val="00961F38"/>
  </w:style>
  <w:style w:type="paragraph" w:customStyle="1" w:styleId="C40A76F20D994D9BB7E35BB7B6B2B21F">
    <w:name w:val="C40A76F20D994D9BB7E35BB7B6B2B21F"/>
    <w:rsid w:val="00961F38"/>
  </w:style>
  <w:style w:type="paragraph" w:customStyle="1" w:styleId="1EC8897BB14E4F7A9B7C6253106D04FF">
    <w:name w:val="1EC8897BB14E4F7A9B7C6253106D04FF"/>
    <w:rsid w:val="00961F38"/>
  </w:style>
  <w:style w:type="paragraph" w:customStyle="1" w:styleId="6E3F4324C4FE4687B527A193FF795778">
    <w:name w:val="6E3F4324C4FE4687B527A193FF795778"/>
    <w:rsid w:val="00961F38"/>
  </w:style>
  <w:style w:type="paragraph" w:customStyle="1" w:styleId="82C9D208EF7648EBB23F03D12635933E">
    <w:name w:val="82C9D208EF7648EBB23F03D12635933E"/>
    <w:rsid w:val="00961F38"/>
  </w:style>
  <w:style w:type="paragraph" w:customStyle="1" w:styleId="97992ECCE7524BC4857BDD188C9ED056">
    <w:name w:val="97992ECCE7524BC4857BDD188C9ED056"/>
    <w:rsid w:val="00961F38"/>
  </w:style>
  <w:style w:type="paragraph" w:customStyle="1" w:styleId="7CBD1C26CC4949E29CA283E4AF0DDA8B">
    <w:name w:val="7CBD1C26CC4949E29CA283E4AF0DDA8B"/>
    <w:rsid w:val="00961F38"/>
  </w:style>
  <w:style w:type="paragraph" w:customStyle="1" w:styleId="893584D41FE948D5B07ED0FCC3631EE1">
    <w:name w:val="893584D41FE948D5B07ED0FCC3631EE1"/>
    <w:rsid w:val="0069783E"/>
  </w:style>
  <w:style w:type="paragraph" w:customStyle="1" w:styleId="33BACB14CA854EE09E4A2AC507527DEA">
    <w:name w:val="33BACB14CA854EE09E4A2AC507527DEA"/>
    <w:rsid w:val="0069783E"/>
  </w:style>
  <w:style w:type="paragraph" w:customStyle="1" w:styleId="F026797356B4493CB6C9688A517E7A89">
    <w:name w:val="F026797356B4493CB6C9688A517E7A89"/>
    <w:rsid w:val="0069783E"/>
  </w:style>
  <w:style w:type="paragraph" w:customStyle="1" w:styleId="9EC63F4C2C7D416BB8AD9EE5820229B8">
    <w:name w:val="9EC63F4C2C7D416BB8AD9EE5820229B8"/>
    <w:rsid w:val="00697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1-28T12:28:10.68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2361 372,'-1'-5,"0"1,0-1,0 1,0-1,-1 1,0 0,0-1,0 1,0 0,-1 0,0 0,1 1,-2-1,-42-47,12 17,-2 2,-1 1,-3 1,20 16,-1 2,0 0,0 1,-1 1,-1 1,1 1,-3 1,-17-4,1-1,1 3,-2 1,1 2,-26 1,30 4,-230 5,224 1,0 2,1 3,-20 7,-38 9,90-24,0 0,0 1,1 0,-1 1,1 0,0 0,0 1,0 0,1 1,0 0,0 1,0-1,1 1,0 1,0 0,1 0,0 0,0 1,1 0,0 0,0 0,1 0,-3 11,-1 2,-5 11,2 0,1 1,2 0,1 0,1 0,2 1,1 16,2-35,1-1,1 1,1-1,0 0,0 0,2 0,0 0,0 0,1 0,1-1,1 0,0-1,1 3,3 1,0 0,1-1,0 0,1-1,1-1,1 0,-1-1,16 10,72 52,-62-43,1-1,1-3,1-2,2-1,22 7,-63-31,60 25,2-2,1-4,0-2,37 2,-62-15,37 5,54-2,-108-8,1-1,0-1,-1-2,0 0,0-2,0-1,5-3,-22 7,-1-1,-1 0,1-1,0 1,-1-1,0 0,0-1,-1 0,1 0,-1 0,0 0,-1-1,0 0,0 0,3-6,1-5,-1 0,0 0,-2-1,0 0,0 0,-2-2,3-32,-3 0,-2 0,-3-11,1-12,0 53,-2 0,0 0,-1 0,-2 0,0 1,-1 0,-1 0,-4-7,4 11,-1 0,-1 0,-1 1,0 1,-1-1,-1 2,0 0,-1 1,0 0,-16-11,15 16,1 3</inkml:trace>
  <inkml:trace contextRef="#ctx0" brushRef="#br0" timeOffset="965.32">1337 602,'3'2,"0"-1,0 1,-1 0,1 0,0 0,-1 0,0 0,1 1,-1-1,0 1,0 0,0-1,0 1,1 3,3 2,-1 0,1 0,0-1,1 0,0-1,0 1,0-1,1-1,0 1,0-2,0 1,1-1,-1 0,1-1,0 0,0 0,0-1,0 0,9 0,-4 0,0-1,0 0,0-1,0-1,5-1,-17 2,0 0,0 0,0-1,0 1,0 0,0-1,0 0,0 1,0-1,0 0,-1 0,1 0,0 0,-1-1,1 1,0 0,-1-1,0 1,1-1,-1 1,0-1,0 0,1 1,-1-1,-1 0,1 0,0 0,0 0,-1 0,1 0,-1 0,1 0,-1 0,0 0,0 0,0 0,0 0,0-1,-1 1,1 0,-1-1,-3-11</inkml:trace>
  <inkml:trace contextRef="#ctx0" brushRef="#br0" timeOffset="1570.7">1226 186,'4'4,"1"5,3 1,1 3,2-1,3-2,4-4,1-1,-1-3</inkml:trace>
  <inkml:trace contextRef="#ctx0" brushRef="#br0" timeOffset="2025.17">1804 303,'-4'0,"-1"4,-4 1,1 4,-4 0,2 3,1-1</inkml:trace>
  <inkml:trace contextRef="#ctx0" brushRef="#br0" timeOffset="4952.5">1559 1179,'-5'-4,"1"1,-1-1,0 1,0 0,0 0,-1 0,1 1,-1 0,1 0,-4 0,-60-12,64 14,-141-16,-1 6,0 7,-31 9,164-6,0 1,0 1,0 0,0 1,1 1,-1 0,1 1,-1 0,2 1,-1 1,1 0,0 0,0 2,0-1,2 2,-1-1,-3 5,-15 16,1 2,1 0,2 2,1 1,1 0,2 2,2 1,-9 27,22-48,2 0,0 0,1 0,0 1,1 0,2-1,-1 1,2 0,0 0,4 16,-1-13,1 1,1-1,0 0,2-1,0 0,2 0,0 0,7 9,3-2,1 0,1-1,2-1,0-1,1-1,1-2,2 0,0-2,0-2,2 0,5 1,67 27,2-4,74 17,-172-56,56 15,0-3,1-2,0-3,20-2,254-3,-301-5,66 2,-41 1,0-4,34-5,-85 6,-1-1,0-1,0 0,0 0,0 0,-1-1,1-1,-1 0,0 0,0 0,-1-1,1 0,-1-1,0 1,-1-1,0-1,0 0,0 1,-1-2,0 1,-1-1,0 1,0-1,1-6,8-26,-2 0,-2-1,-2 0,-1 0,-2-8,4-22,-1 18,-2 0,-2 0,-4-38,-1 68,-1 0,0 1,-2-1,0 1,-2 0,0 1,-2-1,0 1,-7-10,4 9,8 15,0 0,0 0,0 0,-1 0,-1 1,1 0,-1 0,0 0,0 1,-1 0,0 0,0 1,0 0,-3-1,1 1,0 1,0 0,-1 1,0 0,0 1,0 0,-4-1,-3 2</inkml:trace>
  <inkml:trace contextRef="#ctx0" brushRef="#br0" timeOffset="6488.63">848 1365,'-2'-5,"1"1,0-1,-1 0,0 1,0-1,0 1,0 0,-1-1,0 1,0 1,0-1,0 0,-1 0,-13-18,-45-73,-25-41,-6 5,-82-89,108 137,58 74</inkml:trace>
  <inkml:trace contextRef="#ctx0" brushRef="#br0" timeOffset="7676.88">424 417,'0'7,"1"0,1 0,-1 0,1 0,2 6,6 30,-6 8,-2 0,-3 1,-2 3,3-53,0 1,-1-1,0 0,1 1,-1-1,0 0,0 1,0-1,0 0,0 0,-1 0,1 0,-1 0,1 0,-1 0,0-1,1 1,-1 0,0-1,0 0,0 1,0-1,-1 0,1 0,0 0,0 0,-1-1,1 1,0-1,-1 1,1-1,0 0,-2 0,-11 1,0-2,1 1,-1-2,0 0,-1-1,5 1,-60-7,-1 2,-54 4,106 3</inkml:trace>
</inkml:ink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DB783F-F6D8-4FB6-8911-BAF7BB0D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2020-01-28T10:58:00Z</dcterms:created>
  <dcterms:modified xsi:type="dcterms:W3CDTF">2020-05-12T10:30:00Z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