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ABE3B" w14:textId="2EB1177E" w:rsidR="00FA0078" w:rsidRDefault="00FA0078"/>
    <w:tbl>
      <w:tblPr>
        <w:tblW w:w="1050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183"/>
      </w:tblGrid>
      <w:tr w:rsidR="001B2ABD" w14:paraId="78EDAEF7" w14:textId="77777777" w:rsidTr="002B02DC">
        <w:trPr>
          <w:trHeight w:val="1592"/>
        </w:trPr>
        <w:tc>
          <w:tcPr>
            <w:tcW w:w="3600" w:type="dxa"/>
            <w:vAlign w:val="bottom"/>
          </w:tcPr>
          <w:p w14:paraId="41B48C92" w14:textId="75C93EC5" w:rsidR="00951CEC" w:rsidRPr="00951CEC" w:rsidRDefault="00951CEC" w:rsidP="00951CEC">
            <w:pPr>
              <w:jc w:val="center"/>
              <w:rPr>
                <w:spacing w:val="20"/>
                <w:sz w:val="36"/>
                <w:szCs w:val="40"/>
              </w:rPr>
            </w:pPr>
            <w:r w:rsidRPr="00951CEC">
              <w:rPr>
                <w:spacing w:val="20"/>
                <w:sz w:val="36"/>
                <w:szCs w:val="40"/>
              </w:rPr>
              <w:t>NAVN NAVNESEN</w:t>
            </w:r>
          </w:p>
          <w:p w14:paraId="71317D5D" w14:textId="545ECA72" w:rsidR="00951CEC" w:rsidRPr="00D861FB" w:rsidRDefault="00951CEC" w:rsidP="00951CEC">
            <w:pPr>
              <w:jc w:val="center"/>
              <w:rPr>
                <w:i/>
                <w:iCs/>
                <w:sz w:val="28"/>
                <w:szCs w:val="32"/>
              </w:rPr>
            </w:pPr>
            <w:r w:rsidRPr="00D861FB">
              <w:rPr>
                <w:i/>
                <w:iCs/>
                <w:sz w:val="28"/>
                <w:szCs w:val="32"/>
              </w:rPr>
              <w:t>Klassens partygirl</w:t>
            </w:r>
          </w:p>
          <w:p w14:paraId="05355FF4" w14:textId="470C6C01" w:rsidR="00951CEC" w:rsidRPr="00951CEC" w:rsidRDefault="00951CEC" w:rsidP="00951CEC">
            <w:pPr>
              <w:jc w:val="center"/>
              <w:rPr>
                <w:i/>
                <w:iCs/>
                <w:sz w:val="22"/>
                <w:szCs w:val="24"/>
              </w:rPr>
            </w:pPr>
          </w:p>
          <w:p w14:paraId="136B7219" w14:textId="06726AA7" w:rsidR="001B2ABD" w:rsidRPr="002B02DC" w:rsidRDefault="001B2ABD" w:rsidP="00951CEC">
            <w:pPr>
              <w:tabs>
                <w:tab w:val="left" w:pos="990"/>
              </w:tabs>
              <w:jc w:val="center"/>
            </w:pPr>
          </w:p>
        </w:tc>
        <w:tc>
          <w:tcPr>
            <w:tcW w:w="720" w:type="dxa"/>
          </w:tcPr>
          <w:p w14:paraId="1C04E135" w14:textId="7CCB6CAB" w:rsidR="001B2ABD" w:rsidRPr="002B02DC" w:rsidRDefault="001B2ABD" w:rsidP="00F8597C">
            <w:pPr>
              <w:tabs>
                <w:tab w:val="left" w:pos="990"/>
              </w:tabs>
              <w:jc w:val="center"/>
            </w:pPr>
          </w:p>
        </w:tc>
        <w:tc>
          <w:tcPr>
            <w:tcW w:w="6183" w:type="dxa"/>
            <w:vAlign w:val="bottom"/>
          </w:tcPr>
          <w:p w14:paraId="7B39F15E" w14:textId="72AE6527" w:rsidR="00136F8D" w:rsidRPr="00A94B34" w:rsidRDefault="00E32977" w:rsidP="00304D0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3B43EBF" wp14:editId="6898DAC9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236220</wp:posOffset>
                      </wp:positionV>
                      <wp:extent cx="1990725" cy="316865"/>
                      <wp:effectExtent l="0" t="0" r="28575" b="26035"/>
                      <wp:wrapNone/>
                      <wp:docPr id="19" name="Tekstfel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316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72CE4DA7" w14:textId="0511F855" w:rsidR="00304D04" w:rsidRPr="00D861FB" w:rsidRDefault="000A71D7" w:rsidP="008C2994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D861FB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OM</w:t>
                                  </w:r>
                                </w:p>
                                <w:p w14:paraId="6F86063D" w14:textId="77777777" w:rsidR="00304D04" w:rsidRPr="00D861FB" w:rsidRDefault="00304D04">
                                  <w:pPr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B43EB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19" o:spid="_x0000_s1026" type="#_x0000_t202" style="position:absolute;margin-left:16.8pt;margin-top:18.6pt;width:156.75pt;height:24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" filled="f" strokeweight=".5pt">
                      <v:textbox>
                        <w:txbxContent>
                          <w:p w14:paraId="72CE4DA7" w14:textId="0511F855" w:rsidR="00304D04" w:rsidRPr="00D861FB" w:rsidRDefault="000A71D7" w:rsidP="008C2994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D861FB">
                              <w:rPr>
                                <w:spacing w:val="20"/>
                                <w:sz w:val="28"/>
                                <w:szCs w:val="32"/>
                              </w:rPr>
                              <w:t>OM</w:t>
                            </w:r>
                          </w:p>
                          <w:p w14:paraId="6F86063D" w14:textId="77777777" w:rsidR="00304D04" w:rsidRPr="00D861FB" w:rsidRDefault="00304D04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35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EFC620" wp14:editId="7922BCA7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252730</wp:posOffset>
                      </wp:positionV>
                      <wp:extent cx="3819525" cy="9734550"/>
                      <wp:effectExtent l="0" t="0" r="0" b="0"/>
                      <wp:wrapNone/>
                      <wp:docPr id="28" name="Rektange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9525" cy="9734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4DDAB5" w14:textId="13AB438D" w:rsidR="0068627A" w:rsidRDefault="0068627A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2C4B26D4" w14:textId="77777777" w:rsidR="00D861FB" w:rsidRDefault="00D861FB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0F28C533" w14:textId="413D4DD5" w:rsidR="003F54AB" w:rsidRPr="00304D04" w:rsidRDefault="003F54AB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 w:rsidRPr="00304D04"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Navn Navnesen var meget stille og….</w:t>
                                  </w:r>
                                </w:p>
                                <w:p w14:paraId="24FDCE21" w14:textId="5326D44C" w:rsidR="00304D04" w:rsidRP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 w:rsidRPr="00304D04"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Skriv en lille intro her</w:t>
                                  </w:r>
                                </w:p>
                                <w:p w14:paraId="3FE60BF2" w14:textId="77777777" w:rsidR="00304D04" w:rsidRPr="00304D04" w:rsidRDefault="00304D04" w:rsidP="0068627A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0991B8DB" w14:textId="2640DEDA" w:rsid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21B22844" w14:textId="77777777" w:rsidR="00C249E1" w:rsidRDefault="00C249E1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5AE1F92C" w14:textId="3FC60EED" w:rsid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 xml:space="preserve">Her kan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i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 xml:space="preserve"> skrive en lille historie som var sjov, ande</w:t>
                                  </w:r>
                                  <w:r w:rsidR="00FE0C12"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r</w:t>
                                  </w: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 xml:space="preserve">ledes eller bare </w:t>
                                  </w: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mega</w:t>
                                  </w:r>
                                  <w:proofErr w:type="spellEnd"/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 xml:space="preserve"> pinlig.</w:t>
                                  </w:r>
                                </w:p>
                                <w:p w14:paraId="0551569E" w14:textId="4ABF6EBA" w:rsidR="00304D04" w:rsidRPr="000A71D7" w:rsidRDefault="00DF3579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</w:rPr>
                                  </w:pPr>
                                  <w:r w:rsidRPr="00DF3579"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  <w:t>L</w:t>
                                  </w:r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orem ipsum dolor sit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labore et dolore magna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aliqua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. </w:t>
                                  </w:r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Ut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enim</w:t>
                                  </w:r>
                                  <w:proofErr w:type="spellEnd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minim</w:t>
                                  </w:r>
                                  <w:proofErr w:type="spellEnd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veniam</w:t>
                                  </w:r>
                                  <w:proofErr w:type="spellEnd"/>
                                </w:p>
                                <w:p w14:paraId="61652ED7" w14:textId="1AEC3B68" w:rsid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73AFCFB5" w14:textId="77777777" w:rsidR="00C249E1" w:rsidRPr="000A71D7" w:rsidRDefault="00C249E1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772D7F00" w14:textId="77777777" w:rsidR="00304D04" w:rsidRPr="000A71D7" w:rsidRDefault="00304D04" w:rsidP="00304D04">
                                  <w:pP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</w:p>
                                <w:p w14:paraId="3DAACE4C" w14:textId="16DB89A7" w:rsid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Hvor er Navn om 10 år, hvad arbejder han/hun med.</w:t>
                                  </w:r>
                                </w:p>
                                <w:p w14:paraId="5EB48510" w14:textId="7F5AA2DC" w:rsidR="00304D04" w:rsidRPr="00304D04" w:rsidRDefault="00304D04" w:rsidP="00304D04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Lorem ipsum dolor sit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</w:p>
                                <w:p w14:paraId="39DBB73F" w14:textId="4F61CDC6" w:rsidR="00304D04" w:rsidRP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61904431" w14:textId="625866EE" w:rsidR="00304D04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74719E5D" w14:textId="77777777" w:rsidR="00C249E1" w:rsidRPr="00304D04" w:rsidRDefault="00C249E1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52954D71" w14:textId="59EBA5A5" w:rsid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Hvad skal Navn lave næste år?</w:t>
                                  </w:r>
                                </w:p>
                                <w:p w14:paraId="403EA23A" w14:textId="324304F0" w:rsidR="00DF3579" w:rsidRP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val="en-US"/>
                                    </w:rPr>
                                  </w:pP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Excepteur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sint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occaecat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cupidatat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non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proident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sunt in culpa qui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officia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deserunt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mollit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anim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id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est</w:t>
                                  </w:r>
                                  <w:proofErr w:type="spellEnd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F357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laborum</w:t>
                                  </w:r>
                                  <w:proofErr w:type="spellEnd"/>
                                </w:p>
                                <w:p w14:paraId="78981E03" w14:textId="7EC44B21" w:rsidR="00304D04" w:rsidRPr="00DF3579" w:rsidRDefault="00304D04" w:rsidP="0068627A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4B1E031B" w14:textId="77777777" w:rsidR="00304D04" w:rsidRPr="00DF3579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0FA5403A" w14:textId="77777777" w:rsidR="00304D04" w:rsidRPr="00DF3579" w:rsidRDefault="00304D04" w:rsidP="00304D04">
                                  <w:pPr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</w:pPr>
                                </w:p>
                                <w:p w14:paraId="46C6C5FE" w14:textId="4469C2AC" w:rsid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Skriv en lille hilsen til Navn, fra bedste ven,</w:t>
                                  </w:r>
                                  <w:r w:rsidR="003C3F50"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eller hele klassen.</w:t>
                                  </w:r>
                                </w:p>
                                <w:p w14:paraId="63C87322" w14:textId="1BF5DA76" w:rsidR="00141CCC" w:rsidRPr="000A71D7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</w:rPr>
                                  </w:pPr>
                                  <w:r w:rsidRPr="00DF3579">
                                    <w:rPr>
                                      <w:i/>
                                      <w:iCs/>
                                      <w:lang w:val="en-US" w:bidi="da-DK"/>
                                    </w:rPr>
                                    <w:t>L</w:t>
                                  </w:r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orem ipsum dolor sit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amet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consectetur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adipiscing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elit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, sed do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eiusmod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tempor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incididunt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ut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labore et dolore magna </w:t>
                                  </w:r>
                                  <w:proofErr w:type="spellStart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aliqua</w:t>
                                  </w:r>
                                  <w:proofErr w:type="spellEnd"/>
                                  <w:r w:rsidRPr="00C54E09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. </w:t>
                                  </w:r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Ut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enim</w:t>
                                  </w:r>
                                  <w:proofErr w:type="spellEnd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 ad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minim</w:t>
                                  </w:r>
                                  <w:proofErr w:type="spellEnd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A71D7">
                                    <w:rPr>
                                      <w:i/>
                                      <w:iCs/>
                                    </w:rPr>
                                    <w:t>veniam</w:t>
                                  </w:r>
                                  <w:proofErr w:type="spellEnd"/>
                                </w:p>
                                <w:p w14:paraId="5F27B5C1" w14:textId="341BE21C" w:rsidR="00DF3579" w:rsidRDefault="00DF3579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2CBE1B5F" w14:textId="5DBF2A0E" w:rsidR="00DF3579" w:rsidRDefault="00DF3579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09BD48DC" w14:textId="77777777" w:rsidR="00C249E1" w:rsidRDefault="00C249E1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  <w:p w14:paraId="0D124D93" w14:textId="39DD7191" w:rsidR="00DF3579" w:rsidRPr="00DF3579" w:rsidRDefault="00DF3579" w:rsidP="00DF3579">
                                  <w:pPr>
                                    <w:pBdr>
                                      <w:left w:val="single" w:sz="4" w:space="4" w:color="auto"/>
                                    </w:pBd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Kasserne her kan kopiere</w:t>
                                  </w:r>
                                  <w:r w:rsidR="00141CCC"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s</w:t>
                                  </w:r>
                                  <w:r>
                                    <w:rPr>
                                      <w:i/>
                                      <w:iCs/>
                                      <w:lang w:bidi="da-DK"/>
                                    </w:rPr>
                                    <w:t>, slettes, udvides og flyttes</w:t>
                                  </w:r>
                                </w:p>
                                <w:p w14:paraId="195EDFC2" w14:textId="77777777" w:rsidR="00DF3579" w:rsidRPr="00304D04" w:rsidRDefault="00DF3579" w:rsidP="0068627A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FC620" id="Rektangel 28" o:spid="_x0000_s1027" style="position:absolute;margin-left:16.75pt;margin-top:19.9pt;width:300.75pt;height:76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" filled="f" stroked="f" strokeweight="1pt">
                      <v:stroke dashstyle="longDash"/>
                      <v:textbox>
                        <w:txbxContent>
                          <w:p w14:paraId="2D4DDAB5" w14:textId="13AB438D" w:rsidR="0068627A" w:rsidRDefault="0068627A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2C4B26D4" w14:textId="77777777" w:rsidR="00D861FB" w:rsidRDefault="00D861FB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0F28C533" w14:textId="413D4DD5" w:rsidR="003F54AB" w:rsidRPr="00304D04" w:rsidRDefault="003F54AB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 w:rsidRPr="00304D04">
                              <w:rPr>
                                <w:i/>
                                <w:iCs/>
                                <w:lang w:bidi="da-DK"/>
                              </w:rPr>
                              <w:t>Navn Navnesen var meget stille og….</w:t>
                            </w:r>
                          </w:p>
                          <w:p w14:paraId="24FDCE21" w14:textId="5326D44C" w:rsidR="00304D04" w:rsidRP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 w:rsidRPr="00304D04">
                              <w:rPr>
                                <w:i/>
                                <w:iCs/>
                                <w:lang w:bidi="da-DK"/>
                              </w:rPr>
                              <w:t>Skriv en lille intro her</w:t>
                            </w:r>
                          </w:p>
                          <w:p w14:paraId="3FE60BF2" w14:textId="77777777" w:rsidR="00304D04" w:rsidRPr="00304D04" w:rsidRDefault="00304D04" w:rsidP="0068627A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0991B8DB" w14:textId="2640DEDA" w:rsid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21B22844" w14:textId="77777777" w:rsidR="00C249E1" w:rsidRDefault="00C249E1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5AE1F92C" w14:textId="3FC60EED" w:rsid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 xml:space="preserve">Her kan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 xml:space="preserve"> skrive en lille historie som var sjov, ande</w:t>
                            </w:r>
                            <w:r w:rsidR="00FE0C12">
                              <w:rPr>
                                <w:i/>
                                <w:iCs/>
                                <w:lang w:bidi="da-DK"/>
                              </w:rPr>
                              <w:t>r</w:t>
                            </w: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 xml:space="preserve">ledes eller bare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mega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 xml:space="preserve"> pinlig.</w:t>
                            </w:r>
                          </w:p>
                          <w:p w14:paraId="0551569E" w14:textId="4ABF6EBA" w:rsidR="00304D04" w:rsidRPr="000A71D7" w:rsidRDefault="00DF3579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</w:rPr>
                            </w:pPr>
                            <w:r w:rsidRPr="00DF3579">
                              <w:rPr>
                                <w:i/>
                                <w:iCs/>
                                <w:lang w:val="en-US" w:bidi="da-DK"/>
                              </w:rPr>
                              <w:t>L</w:t>
                            </w:r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orem ipsum dolor sit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labore et dolore magna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. </w:t>
                            </w:r>
                            <w:r w:rsidRPr="000A71D7">
                              <w:rPr>
                                <w:i/>
                                <w:iCs/>
                              </w:rPr>
                              <w:t xml:space="preserve">Ut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enim</w:t>
                            </w:r>
                            <w:proofErr w:type="spellEnd"/>
                            <w:r w:rsidRPr="000A71D7">
                              <w:rPr>
                                <w:i/>
                                <w:iCs/>
                              </w:rPr>
                              <w:t xml:space="preserve"> ad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minim</w:t>
                            </w:r>
                            <w:proofErr w:type="spellEnd"/>
                            <w:r w:rsidRPr="000A71D7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veniam</w:t>
                            </w:r>
                            <w:proofErr w:type="spellEnd"/>
                          </w:p>
                          <w:p w14:paraId="61652ED7" w14:textId="1AEC3B68" w:rsidR="00304D04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73AFCFB5" w14:textId="77777777" w:rsidR="00C249E1" w:rsidRPr="000A71D7" w:rsidRDefault="00C249E1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772D7F00" w14:textId="77777777" w:rsidR="00304D04" w:rsidRPr="000A71D7" w:rsidRDefault="00304D04" w:rsidP="00304D04">
                            <w:pP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</w:p>
                          <w:p w14:paraId="3DAACE4C" w14:textId="16DB89A7" w:rsid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Hvor er Navn om 10 år, hvad arbejder han/hun med.</w:t>
                            </w:r>
                          </w:p>
                          <w:p w14:paraId="5EB48510" w14:textId="7F5AA2DC" w:rsidR="00304D04" w:rsidRPr="00304D04" w:rsidRDefault="00304D04" w:rsidP="00304D04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ut</w:t>
                            </w:r>
                            <w:proofErr w:type="spellEnd"/>
                          </w:p>
                          <w:p w14:paraId="39DBB73F" w14:textId="4F61CDC6" w:rsidR="00304D04" w:rsidRPr="00304D04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61904431" w14:textId="625866EE" w:rsidR="00304D04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74719E5D" w14:textId="77777777" w:rsidR="00C249E1" w:rsidRPr="00304D04" w:rsidRDefault="00C249E1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52954D71" w14:textId="59EBA5A5" w:rsid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Hvad skal Navn lave næste år?</w:t>
                            </w:r>
                          </w:p>
                          <w:p w14:paraId="403EA23A" w14:textId="324304F0" w:rsidR="00DF3579" w:rsidRP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Excepteur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sint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occaecat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cupidatat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proident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, sunt in culpa qui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officia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deserunt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mollit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anim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F3579">
                              <w:rPr>
                                <w:i/>
                                <w:iCs/>
                                <w:lang w:val="en-US"/>
                              </w:rPr>
                              <w:t>laborum</w:t>
                            </w:r>
                            <w:proofErr w:type="spellEnd"/>
                          </w:p>
                          <w:p w14:paraId="78981E03" w14:textId="7EC44B21" w:rsidR="00304D04" w:rsidRPr="00DF3579" w:rsidRDefault="00304D04" w:rsidP="0068627A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4B1E031B" w14:textId="77777777" w:rsidR="00304D04" w:rsidRPr="00DF3579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0FA5403A" w14:textId="77777777" w:rsidR="00304D04" w:rsidRPr="00DF3579" w:rsidRDefault="00304D04" w:rsidP="00304D04">
                            <w:pPr>
                              <w:rPr>
                                <w:i/>
                                <w:iCs/>
                                <w:lang w:val="en-US" w:bidi="da-DK"/>
                              </w:rPr>
                            </w:pPr>
                          </w:p>
                          <w:p w14:paraId="46C6C5FE" w14:textId="4469C2AC" w:rsid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  <w:lang w:bidi="da-DK"/>
                              </w:rPr>
                            </w:pP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Skriv en lille hilsen til Navn, fra bedste ven,</w:t>
                            </w:r>
                            <w:r w:rsidR="003C3F50">
                              <w:rPr>
                                <w:i/>
                                <w:iCs/>
                                <w:lang w:bidi="da-DK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eller hele klassen.</w:t>
                            </w:r>
                          </w:p>
                          <w:p w14:paraId="63C87322" w14:textId="1BF5DA76" w:rsidR="00141CCC" w:rsidRPr="000A71D7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</w:rPr>
                            </w:pPr>
                            <w:r w:rsidRPr="00DF3579">
                              <w:rPr>
                                <w:i/>
                                <w:iCs/>
                                <w:lang w:val="en-US" w:bidi="da-DK"/>
                              </w:rPr>
                              <w:t>L</w:t>
                            </w:r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orem ipsum dolor sit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 labore et dolore magna </w:t>
                            </w:r>
                            <w:proofErr w:type="spellStart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C54E09">
                              <w:rPr>
                                <w:i/>
                                <w:iCs/>
                                <w:lang w:val="en-US"/>
                              </w:rPr>
                              <w:t xml:space="preserve">. </w:t>
                            </w:r>
                            <w:r w:rsidRPr="000A71D7">
                              <w:rPr>
                                <w:i/>
                                <w:iCs/>
                              </w:rPr>
                              <w:t xml:space="preserve">Ut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enim</w:t>
                            </w:r>
                            <w:proofErr w:type="spellEnd"/>
                            <w:r w:rsidRPr="000A71D7">
                              <w:rPr>
                                <w:i/>
                                <w:iCs/>
                              </w:rPr>
                              <w:t xml:space="preserve"> ad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minim</w:t>
                            </w:r>
                            <w:proofErr w:type="spellEnd"/>
                            <w:r w:rsidRPr="000A71D7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0A71D7">
                              <w:rPr>
                                <w:i/>
                                <w:iCs/>
                              </w:rPr>
                              <w:t>veniam</w:t>
                            </w:r>
                            <w:proofErr w:type="spellEnd"/>
                          </w:p>
                          <w:p w14:paraId="5F27B5C1" w14:textId="341BE21C" w:rsidR="00DF3579" w:rsidRDefault="00DF3579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2CBE1B5F" w14:textId="5DBF2A0E" w:rsidR="00DF3579" w:rsidRDefault="00DF3579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09BD48DC" w14:textId="77777777" w:rsidR="00C249E1" w:rsidRDefault="00C249E1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0D124D93" w14:textId="39DD7191" w:rsidR="00DF3579" w:rsidRPr="00DF3579" w:rsidRDefault="00DF3579" w:rsidP="00DF3579">
                            <w:pPr>
                              <w:pBdr>
                                <w:left w:val="single" w:sz="4" w:space="4" w:color="auto"/>
                              </w:pBd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Kasserne her kan kopiere</w:t>
                            </w:r>
                            <w:r w:rsidR="00141CCC">
                              <w:rPr>
                                <w:i/>
                                <w:iCs/>
                                <w:lang w:bidi="da-DK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lang w:bidi="da-DK"/>
                              </w:rPr>
                              <w:t>, slettes, udvides og flyttes</w:t>
                            </w:r>
                          </w:p>
                          <w:p w14:paraId="195EDFC2" w14:textId="77777777" w:rsidR="00DF3579" w:rsidRPr="00304D04" w:rsidRDefault="00DF3579" w:rsidP="0068627A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F54AB" w:rsidRPr="00A255E4" w14:paraId="78928458" w14:textId="77777777" w:rsidTr="007D3592">
        <w:trPr>
          <w:trHeight w:val="11522"/>
        </w:trPr>
        <w:tc>
          <w:tcPr>
            <w:tcW w:w="3600" w:type="dxa"/>
          </w:tcPr>
          <w:p w14:paraId="365A0993" w14:textId="4350549D" w:rsidR="003F54AB" w:rsidRPr="008C2994" w:rsidRDefault="00951CEC" w:rsidP="00951CEC">
            <w:pPr>
              <w:pStyle w:val="Ingenafstan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B407416" wp14:editId="2F367E02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-163830</wp:posOffset>
                      </wp:positionV>
                      <wp:extent cx="1657350" cy="1654175"/>
                      <wp:effectExtent l="0" t="0" r="19050" b="22225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16541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204B2D" id="Ellipse 3" o:spid="_x0000_s1026" style="position:absolute;margin-left:16pt;margin-top:-12.9pt;width:130.5pt;height:13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" strokecolor="#345c7d [1604]" strokeweight="1pt">
                      <v:fill r:id="rId15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14:paraId="7EFF9B64" w14:textId="2FFE1408" w:rsidR="003F54AB" w:rsidRPr="008C2994" w:rsidRDefault="003F54AB" w:rsidP="00951CEC">
            <w:pPr>
              <w:pStyle w:val="Ingenafstand"/>
              <w:jc w:val="center"/>
            </w:pPr>
          </w:p>
          <w:p w14:paraId="7715B895" w14:textId="0D0527D8" w:rsidR="003F54AB" w:rsidRPr="008C2994" w:rsidRDefault="003F54AB" w:rsidP="00951CEC">
            <w:pPr>
              <w:pStyle w:val="Ingenafstand"/>
              <w:jc w:val="center"/>
            </w:pPr>
          </w:p>
          <w:p w14:paraId="03081030" w14:textId="39BE7100" w:rsidR="003F54AB" w:rsidRPr="008C2994" w:rsidRDefault="003F54AB" w:rsidP="00951CEC">
            <w:pPr>
              <w:pStyle w:val="Ingenafstand"/>
              <w:jc w:val="center"/>
            </w:pPr>
          </w:p>
          <w:p w14:paraId="762E21D8" w14:textId="272C46A2" w:rsidR="003F54AB" w:rsidRPr="008C2994" w:rsidRDefault="003F54AB" w:rsidP="00951CEC">
            <w:pPr>
              <w:pStyle w:val="Ingenafstand"/>
              <w:jc w:val="center"/>
            </w:pPr>
          </w:p>
          <w:p w14:paraId="65D0758B" w14:textId="3EE74BDA" w:rsidR="003F54AB" w:rsidRPr="008C2994" w:rsidRDefault="003F54AB" w:rsidP="00951CEC">
            <w:pPr>
              <w:pStyle w:val="Ingenafstand"/>
              <w:jc w:val="center"/>
            </w:pPr>
          </w:p>
          <w:p w14:paraId="1C430942" w14:textId="05DDF2B7" w:rsidR="003F54AB" w:rsidRDefault="003F54AB" w:rsidP="00951CEC">
            <w:pPr>
              <w:pStyle w:val="Ingenafstand"/>
              <w:jc w:val="center"/>
            </w:pPr>
          </w:p>
          <w:p w14:paraId="2EB500AB" w14:textId="22022A1C" w:rsidR="00FA0078" w:rsidRDefault="00FA0078" w:rsidP="00951CEC">
            <w:pPr>
              <w:pStyle w:val="Ingenafstand"/>
              <w:jc w:val="center"/>
            </w:pPr>
          </w:p>
          <w:p w14:paraId="2D53C177" w14:textId="77777777" w:rsidR="00FA0078" w:rsidRDefault="00FA0078" w:rsidP="00951CEC"/>
          <w:p w14:paraId="463D7224" w14:textId="345FA337" w:rsidR="00951CEC" w:rsidRPr="00C54E09" w:rsidRDefault="00951CEC" w:rsidP="00951CEC">
            <w:pPr>
              <w:rPr>
                <w:i/>
                <w:iCs/>
              </w:rPr>
            </w:pPr>
            <w:r w:rsidRPr="00C54E09">
              <w:rPr>
                <w:i/>
                <w:iCs/>
              </w:rPr>
              <w:t>Lille beskrivelse af Navn Navnesen her</w:t>
            </w:r>
            <w:r w:rsidR="00C54E09" w:rsidRPr="00C54E09">
              <w:rPr>
                <w:i/>
                <w:iCs/>
              </w:rPr>
              <w:t xml:space="preserve">. </w:t>
            </w:r>
            <w:r w:rsidR="00C54E09" w:rsidRPr="00C54E09">
              <w:rPr>
                <w:i/>
                <w:iCs/>
                <w:lang w:val="en-US"/>
              </w:rPr>
              <w:t xml:space="preserve">Lorem ipsum dolor sit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amet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,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consectetur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adipiscing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elit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, sed do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eiusmod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tempor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incididunt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ut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 labore et dolore magna </w:t>
            </w:r>
            <w:proofErr w:type="spellStart"/>
            <w:r w:rsidR="00C54E09" w:rsidRPr="00C54E09">
              <w:rPr>
                <w:i/>
                <w:iCs/>
                <w:lang w:val="en-US"/>
              </w:rPr>
              <w:t>aliqua</w:t>
            </w:r>
            <w:proofErr w:type="spellEnd"/>
            <w:r w:rsidR="00C54E09" w:rsidRPr="00C54E09">
              <w:rPr>
                <w:i/>
                <w:iCs/>
                <w:lang w:val="en-US"/>
              </w:rPr>
              <w:t xml:space="preserve">. </w:t>
            </w:r>
            <w:r w:rsidR="00C54E09" w:rsidRPr="00C54E09">
              <w:rPr>
                <w:i/>
                <w:iCs/>
              </w:rPr>
              <w:t xml:space="preserve">Ut </w:t>
            </w:r>
            <w:proofErr w:type="spellStart"/>
            <w:r w:rsidR="00C54E09" w:rsidRPr="00C54E09">
              <w:rPr>
                <w:i/>
                <w:iCs/>
              </w:rPr>
              <w:t>enim</w:t>
            </w:r>
            <w:proofErr w:type="spellEnd"/>
            <w:r w:rsidR="00C54E09" w:rsidRPr="00C54E09">
              <w:rPr>
                <w:i/>
                <w:iCs/>
              </w:rPr>
              <w:t xml:space="preserve"> ad </w:t>
            </w:r>
            <w:proofErr w:type="spellStart"/>
            <w:r w:rsidR="00C54E09" w:rsidRPr="00C54E09">
              <w:rPr>
                <w:i/>
                <w:iCs/>
              </w:rPr>
              <w:t>minim</w:t>
            </w:r>
            <w:proofErr w:type="spellEnd"/>
            <w:r w:rsidR="00C54E09" w:rsidRPr="00C54E09">
              <w:rPr>
                <w:i/>
                <w:iCs/>
              </w:rPr>
              <w:t xml:space="preserve"> </w:t>
            </w:r>
            <w:proofErr w:type="spellStart"/>
            <w:r w:rsidR="00C54E09" w:rsidRPr="00C54E09">
              <w:rPr>
                <w:i/>
                <w:iCs/>
              </w:rPr>
              <w:t>veniam</w:t>
            </w:r>
            <w:proofErr w:type="spellEnd"/>
          </w:p>
          <w:p w14:paraId="5BBABC6D" w14:textId="77777777" w:rsidR="00951CEC" w:rsidRDefault="00951CEC" w:rsidP="00951CEC">
            <w:pPr>
              <w:pStyle w:val="Ingenafstand"/>
              <w:rPr>
                <w:b/>
                <w:bCs/>
              </w:rPr>
            </w:pPr>
          </w:p>
          <w:p w14:paraId="710CBE7E" w14:textId="77777777" w:rsidR="00951CEC" w:rsidRDefault="00951CEC" w:rsidP="00951CEC">
            <w:pPr>
              <w:pStyle w:val="Ingenafstand"/>
              <w:rPr>
                <w:b/>
                <w:bCs/>
              </w:rPr>
            </w:pPr>
          </w:p>
          <w:p w14:paraId="75879F2A" w14:textId="25DB81BC" w:rsidR="003F54AB" w:rsidRPr="000F3FCB" w:rsidRDefault="003F54AB" w:rsidP="00951CEC">
            <w:pPr>
              <w:pStyle w:val="Ingenafstand"/>
              <w:rPr>
                <w:b/>
                <w:bCs/>
              </w:rPr>
            </w:pPr>
            <w:r w:rsidRPr="000F3FCB">
              <w:rPr>
                <w:b/>
                <w:bCs/>
              </w:rPr>
              <w:t>FØDSELSDAG</w:t>
            </w:r>
          </w:p>
          <w:p w14:paraId="6FD24A2F" w14:textId="55682E54" w:rsidR="003F54AB" w:rsidRPr="008C2994" w:rsidRDefault="003F54AB" w:rsidP="00951CEC">
            <w:pPr>
              <w:pStyle w:val="Ingenafstand"/>
            </w:pPr>
            <w:r w:rsidRPr="008C2994">
              <w:t xml:space="preserve">21. </w:t>
            </w:r>
            <w:r w:rsidR="009F6229">
              <w:t>j</w:t>
            </w:r>
            <w:r w:rsidRPr="008C2994">
              <w:t>uni</w:t>
            </w:r>
          </w:p>
          <w:p w14:paraId="5FE6E61C" w14:textId="77777777" w:rsidR="003F54AB" w:rsidRPr="008C2994" w:rsidRDefault="003F54AB" w:rsidP="00951CEC">
            <w:pPr>
              <w:pStyle w:val="Ingenafstand"/>
            </w:pPr>
          </w:p>
          <w:p w14:paraId="16F3715A" w14:textId="75DBE8A8" w:rsidR="003F54AB" w:rsidRPr="000F3FCB" w:rsidRDefault="003F54AB" w:rsidP="00951CEC">
            <w:pPr>
              <w:pStyle w:val="Ingenafstand"/>
              <w:rPr>
                <w:b/>
                <w:bCs/>
              </w:rPr>
            </w:pPr>
            <w:r w:rsidRPr="000F3FCB">
              <w:rPr>
                <w:b/>
                <w:bCs/>
              </w:rPr>
              <w:t>SÆRLIGE KENDETEGN</w:t>
            </w:r>
          </w:p>
          <w:p w14:paraId="2E7D4601" w14:textId="65523E5F" w:rsidR="003F54AB" w:rsidRDefault="003F54AB" w:rsidP="00951CEC">
            <w:pPr>
              <w:pStyle w:val="Ingenafstand"/>
            </w:pPr>
            <w:r>
              <w:t>Smil fra øre til øre</w:t>
            </w:r>
          </w:p>
          <w:p w14:paraId="4DB2843F" w14:textId="69728332" w:rsidR="003F54AB" w:rsidRDefault="003F54AB" w:rsidP="00951CEC">
            <w:pPr>
              <w:pStyle w:val="Ingenafstand"/>
              <w:rPr>
                <w:color w:val="000000" w:themeColor="text1"/>
              </w:rPr>
            </w:pPr>
          </w:p>
          <w:p w14:paraId="0945BDF9" w14:textId="72EC1881" w:rsidR="003F54AB" w:rsidRDefault="003F54AB" w:rsidP="00951CEC">
            <w:pPr>
              <w:pStyle w:val="Ingenafstand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516665" wp14:editId="417CFC4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88900</wp:posOffset>
                      </wp:positionV>
                      <wp:extent cx="1990725" cy="276225"/>
                      <wp:effectExtent l="0" t="0" r="28575" b="28575"/>
                      <wp:wrapNone/>
                      <wp:docPr id="17" name="Tekstfel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6BD6C155" w14:textId="57199A68" w:rsidR="003F54AB" w:rsidRPr="00D861FB" w:rsidRDefault="00951CEC" w:rsidP="008C299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861FB">
                                    <w:rPr>
                                      <w:spacing w:val="20"/>
                                      <w:sz w:val="28"/>
                                      <w:szCs w:val="28"/>
                                    </w:rPr>
                                    <w:t>KONTAKT</w:t>
                                  </w:r>
                                </w:p>
                                <w:p w14:paraId="7D0D2F24" w14:textId="77777777" w:rsidR="00951CEC" w:rsidRPr="00D861FB" w:rsidRDefault="00951CEC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16665" id="Tekstfelt 17" o:spid="_x0000_s1028" type="#_x0000_t202" style="position:absolute;margin-left:1.45pt;margin-top:7pt;width:156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" filled="f" strokeweight=".5pt">
                      <v:textbox inset=",1mm,,1mm">
                        <w:txbxContent>
                          <w:p w14:paraId="6BD6C155" w14:textId="57199A68" w:rsidR="003F54AB" w:rsidRPr="00D861FB" w:rsidRDefault="00951CEC" w:rsidP="008C299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61FB">
                              <w:rPr>
                                <w:spacing w:val="20"/>
                                <w:sz w:val="28"/>
                                <w:szCs w:val="28"/>
                              </w:rPr>
                              <w:t>KONTAKT</w:t>
                            </w:r>
                          </w:p>
                          <w:p w14:paraId="7D0D2F24" w14:textId="77777777" w:rsidR="00951CEC" w:rsidRPr="00D861FB" w:rsidRDefault="00951CE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837745" w14:textId="77777777" w:rsidR="00086FFE" w:rsidRDefault="00086FFE" w:rsidP="00951CEC">
            <w:pPr>
              <w:pStyle w:val="Ingenafstand"/>
              <w:rPr>
                <w:b/>
                <w:bCs/>
              </w:rPr>
            </w:pPr>
          </w:p>
          <w:p w14:paraId="3D4A7554" w14:textId="6E6EDE64" w:rsidR="00951CEC" w:rsidRDefault="00C54E09" w:rsidP="00951CEC">
            <w:pPr>
              <w:pStyle w:val="Ingenafstand"/>
              <w:ind w:left="1440"/>
              <w:rPr>
                <w:b/>
                <w:bCs/>
                <w:noProof/>
              </w:rPr>
            </w:pPr>
            <w:r>
              <w:rPr>
                <w:noProof/>
              </w:rPr>
              <w:t xml:space="preserve"> </w:t>
            </w:r>
          </w:p>
          <w:p w14:paraId="37CC5F29" w14:textId="3F9D5709" w:rsidR="003F54AB" w:rsidRPr="000F3FCB" w:rsidRDefault="00086FFE" w:rsidP="00951CEC">
            <w:pPr>
              <w:pStyle w:val="Ingenafstand"/>
              <w:ind w:left="1440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AC0B58B" wp14:editId="071D1C29">
                  <wp:simplePos x="0" y="0"/>
                  <wp:positionH relativeFrom="column">
                    <wp:posOffset>28381</wp:posOffset>
                  </wp:positionH>
                  <wp:positionV relativeFrom="paragraph">
                    <wp:posOffset>31556</wp:posOffset>
                  </wp:positionV>
                  <wp:extent cx="275516" cy="275516"/>
                  <wp:effectExtent l="0" t="0" r="0" b="0"/>
                  <wp:wrapNone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16" cy="27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F22B4E" w14:textId="46AF890A" w:rsidR="00086FFE" w:rsidRDefault="003F54AB" w:rsidP="00086FFE">
            <w:pPr>
              <w:pStyle w:val="Ingenafstand"/>
              <w:ind w:left="720"/>
            </w:pPr>
            <w:r w:rsidRPr="008C2994">
              <w:t>@nogen</w:t>
            </w:r>
          </w:p>
          <w:p w14:paraId="4D13443B" w14:textId="7F85E4DC" w:rsidR="00951CEC" w:rsidRPr="008C2994" w:rsidRDefault="00951CEC" w:rsidP="00951CEC">
            <w:pPr>
              <w:pStyle w:val="Ingenafstand"/>
              <w:ind w:left="720"/>
            </w:pPr>
          </w:p>
          <w:p w14:paraId="78C17A23" w14:textId="014CD4DA" w:rsidR="003F54AB" w:rsidRPr="008C2994" w:rsidRDefault="00086FFE" w:rsidP="00951CEC">
            <w:pPr>
              <w:pStyle w:val="Ingenafstand"/>
              <w:ind w:left="1440"/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C501B6C" wp14:editId="2718937B">
                  <wp:simplePos x="0" y="0"/>
                  <wp:positionH relativeFrom="column">
                    <wp:posOffset>31529</wp:posOffset>
                  </wp:positionH>
                  <wp:positionV relativeFrom="paragraph">
                    <wp:posOffset>82356</wp:posOffset>
                  </wp:positionV>
                  <wp:extent cx="274977" cy="275516"/>
                  <wp:effectExtent l="0" t="0" r="0" b="0"/>
                  <wp:wrapNone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7" cy="27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96F82E" w14:textId="28F0DD24" w:rsidR="003F54AB" w:rsidRPr="008C2994" w:rsidRDefault="003F54AB" w:rsidP="00951CEC">
            <w:pPr>
              <w:pStyle w:val="Ingenafstand"/>
              <w:ind w:left="720"/>
            </w:pPr>
            <w:r w:rsidRPr="008C2994">
              <w:t>/nogen</w:t>
            </w:r>
          </w:p>
          <w:p w14:paraId="546988D2" w14:textId="7BD2ED2F" w:rsidR="003F54AB" w:rsidRDefault="003F54AB" w:rsidP="00951CEC">
            <w:pPr>
              <w:pStyle w:val="Ingenafstand"/>
              <w:ind w:left="1440"/>
            </w:pPr>
          </w:p>
          <w:p w14:paraId="239B9FB7" w14:textId="65E2106B" w:rsidR="00951CEC" w:rsidRPr="008C2994" w:rsidRDefault="0068627A" w:rsidP="00951CEC">
            <w:pPr>
              <w:pStyle w:val="Ingenafstand"/>
              <w:ind w:left="1440"/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1D0DEF3" wp14:editId="441E8FEB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98425</wp:posOffset>
                  </wp:positionV>
                  <wp:extent cx="274955" cy="274955"/>
                  <wp:effectExtent l="0" t="0" r="0" b="0"/>
                  <wp:wrapNone/>
                  <wp:docPr id="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EF4404" w14:textId="18DBCB07" w:rsidR="003F54AB" w:rsidRPr="00951CEC" w:rsidRDefault="003F54AB" w:rsidP="00951CEC">
            <w:pPr>
              <w:pStyle w:val="Ingenafstand"/>
              <w:ind w:left="720"/>
            </w:pPr>
            <w:r w:rsidRPr="008C2994">
              <w:t>98 00 00 00</w:t>
            </w:r>
          </w:p>
          <w:p w14:paraId="7431EC0C" w14:textId="4C79EF94" w:rsidR="00951CEC" w:rsidRDefault="00951CEC" w:rsidP="00951CEC">
            <w:pPr>
              <w:pStyle w:val="Ingenafstand"/>
              <w:ind w:left="720"/>
            </w:pPr>
          </w:p>
          <w:p w14:paraId="6BC8B672" w14:textId="7DBDE23A" w:rsidR="00951CEC" w:rsidRDefault="0068627A" w:rsidP="00951CEC">
            <w:pPr>
              <w:pStyle w:val="Ingenafstand"/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3B608BAB" wp14:editId="580247F0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111760</wp:posOffset>
                  </wp:positionV>
                  <wp:extent cx="274977" cy="274977"/>
                  <wp:effectExtent l="0" t="0" r="0" b="0"/>
                  <wp:wrapNone/>
                  <wp:docPr id="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nstagram-2258219_960_720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77" cy="27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sdt>
            <w:sdtPr>
              <w:id w:val="-1223903890"/>
              <w:placeholder>
                <w:docPart w:val="33BACB14CA854EE09E4A2AC507527DEA"/>
              </w:placeholder>
              <w:temporary/>
              <w:showingPlcHdr/>
              <w15:appearance w15:val="hidden"/>
            </w:sdtPr>
            <w:sdtEndPr>
              <w:rPr>
                <w:rStyle w:val="Hyperlink"/>
                <w:color w:val="B85A22" w:themeColor="accent2" w:themeShade="BF"/>
                <w:u w:val="single"/>
              </w:rPr>
            </w:sdtEndPr>
            <w:sdtContent>
              <w:p w14:paraId="2DAC74E5" w14:textId="77777777" w:rsidR="003F54AB" w:rsidRDefault="003F54AB" w:rsidP="00951CEC">
                <w:pPr>
                  <w:pStyle w:val="Ingenafstand"/>
                  <w:ind w:left="720"/>
                </w:pPr>
                <w:r w:rsidRPr="008C2994">
                  <w:rPr>
                    <w:rStyle w:val="Hyperlink"/>
                    <w:color w:val="000000" w:themeColor="text1"/>
                    <w:lang w:bidi="da-DK"/>
                  </w:rPr>
                  <w:t>nogen@eksempel.com</w:t>
                </w:r>
                <w:hyperlink r:id="rId24" w:history="1"/>
              </w:p>
            </w:sdtContent>
          </w:sdt>
          <w:p w14:paraId="3247FDFD" w14:textId="23CD0069" w:rsidR="00086FFE" w:rsidRPr="00086FFE" w:rsidRDefault="00086FFE" w:rsidP="00086FFE"/>
          <w:p w14:paraId="4C846033" w14:textId="4CF1205D" w:rsidR="00086FFE" w:rsidRDefault="00086FFE" w:rsidP="00086FFE"/>
          <w:p w14:paraId="5CA8455E" w14:textId="06642FA4" w:rsidR="00086FFE" w:rsidRPr="00086FFE" w:rsidRDefault="00086FFE" w:rsidP="00086FFE"/>
        </w:tc>
        <w:tc>
          <w:tcPr>
            <w:tcW w:w="720" w:type="dxa"/>
          </w:tcPr>
          <w:p w14:paraId="3E7A18BD" w14:textId="2822C29C" w:rsidR="003F54AB" w:rsidRDefault="003F54AB" w:rsidP="00FA0078">
            <w:pPr>
              <w:pStyle w:val="Ingenafstand"/>
            </w:pPr>
          </w:p>
        </w:tc>
        <w:tc>
          <w:tcPr>
            <w:tcW w:w="6183" w:type="dxa"/>
          </w:tcPr>
          <w:p w14:paraId="4CB5E156" w14:textId="5E4955F5" w:rsidR="003F54AB" w:rsidRPr="00A94B34" w:rsidRDefault="00E32977" w:rsidP="00FA0078">
            <w:pPr>
              <w:pStyle w:val="Ingenafstand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98DA89B" wp14:editId="5D134C49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6826250</wp:posOffset>
                      </wp:positionV>
                      <wp:extent cx="1971675" cy="323215"/>
                      <wp:effectExtent l="0" t="0" r="28575" b="19685"/>
                      <wp:wrapSquare wrapText="bothSides"/>
                      <wp:docPr id="25" name="Tekstfel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1675" cy="323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2E09A675" w14:textId="2D2F6212" w:rsidR="00DF3579" w:rsidRPr="00D861FB" w:rsidRDefault="00DF3579" w:rsidP="008C2994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D861FB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ANDET</w:t>
                                  </w:r>
                                </w:p>
                                <w:p w14:paraId="4343931F" w14:textId="77777777" w:rsidR="00DF3579" w:rsidRPr="00D861FB" w:rsidRDefault="00DF3579">
                                  <w:pPr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DA89B" id="Tekstfelt 25" o:spid="_x0000_s1029" type="#_x0000_t202" style="position:absolute;margin-left:18.7pt;margin-top:537.5pt;width:155.25pt;height:25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" filled="f" strokeweight=".5pt">
                      <v:textbox>
                        <w:txbxContent>
                          <w:p w14:paraId="2E09A675" w14:textId="2D2F6212" w:rsidR="00DF3579" w:rsidRPr="00D861FB" w:rsidRDefault="00DF3579" w:rsidP="008C2994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D861FB">
                              <w:rPr>
                                <w:spacing w:val="20"/>
                                <w:sz w:val="28"/>
                                <w:szCs w:val="32"/>
                              </w:rPr>
                              <w:t>ANDET</w:t>
                            </w:r>
                          </w:p>
                          <w:p w14:paraId="4343931F" w14:textId="77777777" w:rsidR="00DF3579" w:rsidRPr="00D861FB" w:rsidRDefault="00DF3579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39945E4" wp14:editId="00ADE424">
                      <wp:simplePos x="0" y="0"/>
                      <wp:positionH relativeFrom="column">
                        <wp:posOffset>225679</wp:posOffset>
                      </wp:positionH>
                      <wp:positionV relativeFrom="paragraph">
                        <wp:posOffset>218694</wp:posOffset>
                      </wp:positionV>
                      <wp:extent cx="2876550" cy="304800"/>
                      <wp:effectExtent l="0" t="0" r="19050" b="19050"/>
                      <wp:wrapNone/>
                      <wp:docPr id="21" name="Tekstfel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65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31818083" w14:textId="39150F00" w:rsidR="00304D04" w:rsidRPr="00D861FB" w:rsidRDefault="00304D04" w:rsidP="008C2994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D861FB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EN PINLIG SITUATION</w:t>
                                  </w:r>
                                </w:p>
                                <w:p w14:paraId="502BEC98" w14:textId="77777777" w:rsidR="00304D04" w:rsidRPr="00D861FB" w:rsidRDefault="00304D04">
                                  <w:pPr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945E4" id="Tekstfelt 21" o:spid="_x0000_s1030" type="#_x0000_t202" style="position:absolute;margin-left:17.75pt;margin-top:17.2pt;width:226.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" filled="f" strokeweight=".5pt">
                      <v:textbox>
                        <w:txbxContent>
                          <w:p w14:paraId="31818083" w14:textId="39150F00" w:rsidR="00304D04" w:rsidRPr="00D861FB" w:rsidRDefault="00304D04" w:rsidP="008C2994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D861FB">
                              <w:rPr>
                                <w:spacing w:val="20"/>
                                <w:sz w:val="28"/>
                                <w:szCs w:val="32"/>
                              </w:rPr>
                              <w:t>EN PINLIG SITUATION</w:t>
                            </w:r>
                          </w:p>
                          <w:p w14:paraId="502BEC98" w14:textId="77777777" w:rsidR="00304D04" w:rsidRPr="00D861FB" w:rsidRDefault="00304D04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BFBEFA" wp14:editId="7F0F487E">
                      <wp:simplePos x="0" y="0"/>
                      <wp:positionH relativeFrom="column">
                        <wp:posOffset>225679</wp:posOffset>
                      </wp:positionH>
                      <wp:positionV relativeFrom="paragraph">
                        <wp:posOffset>2035302</wp:posOffset>
                      </wp:positionV>
                      <wp:extent cx="1990725" cy="341376"/>
                      <wp:effectExtent l="0" t="0" r="28575" b="20955"/>
                      <wp:wrapNone/>
                      <wp:docPr id="22" name="Tekstfel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0725" cy="3413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2520A4DD" w14:textId="4225F552" w:rsidR="00304D04" w:rsidRPr="00D861FB" w:rsidRDefault="00304D04" w:rsidP="008C2994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  <w:r w:rsidRPr="00D861FB">
                                    <w:rPr>
                                      <w:spacing w:val="20"/>
                                      <w:sz w:val="28"/>
                                      <w:szCs w:val="32"/>
                                    </w:rPr>
                                    <w:t>OM 10 ÅR</w:t>
                                  </w:r>
                                </w:p>
                                <w:p w14:paraId="70616BFA" w14:textId="77777777" w:rsidR="00304D04" w:rsidRPr="00D861FB" w:rsidRDefault="00304D04">
                                  <w:pPr>
                                    <w:rPr>
                                      <w:sz w:val="32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BFBEFA" id="Tekstfelt 22" o:spid="_x0000_s1031" type="#_x0000_t202" style="position:absolute;margin-left:17.75pt;margin-top:160.25pt;width:156.75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" filled="f" strokeweight=".5pt">
                      <v:textbox>
                        <w:txbxContent>
                          <w:p w14:paraId="2520A4DD" w14:textId="4225F552" w:rsidR="00304D04" w:rsidRPr="00D861FB" w:rsidRDefault="00304D04" w:rsidP="008C2994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  <w:r w:rsidRPr="00D861FB">
                              <w:rPr>
                                <w:spacing w:val="20"/>
                                <w:sz w:val="28"/>
                                <w:szCs w:val="32"/>
                              </w:rPr>
                              <w:t>OM 10 ÅR</w:t>
                            </w:r>
                          </w:p>
                          <w:p w14:paraId="70616BFA" w14:textId="77777777" w:rsidR="00304D04" w:rsidRPr="00D861FB" w:rsidRDefault="00304D04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5CD347E" wp14:editId="7F3306E0">
                      <wp:simplePos x="0" y="0"/>
                      <wp:positionH relativeFrom="column">
                        <wp:posOffset>237871</wp:posOffset>
                      </wp:positionH>
                      <wp:positionV relativeFrom="paragraph">
                        <wp:posOffset>3608070</wp:posOffset>
                      </wp:positionV>
                      <wp:extent cx="1790700" cy="341376"/>
                      <wp:effectExtent l="0" t="0" r="19050" b="20955"/>
                      <wp:wrapNone/>
                      <wp:docPr id="23" name="Tekstfel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0700" cy="3413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09A31C2A" w14:textId="76AE7A60" w:rsidR="00304D04" w:rsidRPr="00D861FB" w:rsidRDefault="00DF3579" w:rsidP="008C299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861FB">
                                    <w:rPr>
                                      <w:spacing w:val="20"/>
                                      <w:sz w:val="28"/>
                                      <w:szCs w:val="28"/>
                                    </w:rPr>
                                    <w:t>NÆSTE ÅR</w:t>
                                  </w:r>
                                </w:p>
                                <w:p w14:paraId="517C1D05" w14:textId="77777777" w:rsidR="00304D04" w:rsidRPr="00D861FB" w:rsidRDefault="00304D04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CD347E" id="Tekstfelt 23" o:spid="_x0000_s1032" type="#_x0000_t202" style="position:absolute;margin-left:18.75pt;margin-top:284.1pt;width:141pt;height:2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" filled="f" strokeweight=".5pt">
                      <v:textbox>
                        <w:txbxContent>
                          <w:p w14:paraId="09A31C2A" w14:textId="76AE7A60" w:rsidR="00304D04" w:rsidRPr="00D861FB" w:rsidRDefault="00DF3579" w:rsidP="008C299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61FB">
                              <w:rPr>
                                <w:spacing w:val="20"/>
                                <w:sz w:val="28"/>
                                <w:szCs w:val="28"/>
                              </w:rPr>
                              <w:t>NÆSTE ÅR</w:t>
                            </w:r>
                          </w:p>
                          <w:p w14:paraId="517C1D05" w14:textId="77777777" w:rsidR="00304D04" w:rsidRPr="00D861FB" w:rsidRDefault="00304D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F3B5BCE" wp14:editId="083B6238">
                      <wp:simplePos x="0" y="0"/>
                      <wp:positionH relativeFrom="column">
                        <wp:posOffset>237872</wp:posOffset>
                      </wp:positionH>
                      <wp:positionV relativeFrom="paragraph">
                        <wp:posOffset>5010149</wp:posOffset>
                      </wp:positionV>
                      <wp:extent cx="3389376" cy="337185"/>
                      <wp:effectExtent l="0" t="0" r="20955" b="24765"/>
                      <wp:wrapNone/>
                      <wp:docPr id="24" name="Tekstfel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9376" cy="337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4CD346B9" w14:textId="42849B42" w:rsidR="00DF3579" w:rsidRPr="00D861FB" w:rsidRDefault="00DF3579" w:rsidP="008C299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861FB">
                                    <w:rPr>
                                      <w:spacing w:val="20"/>
                                      <w:sz w:val="28"/>
                                      <w:szCs w:val="28"/>
                                    </w:rPr>
                                    <w:t>BEMÆRKNING</w:t>
                                  </w:r>
                                </w:p>
                                <w:p w14:paraId="604D16A0" w14:textId="77777777" w:rsidR="00DF3579" w:rsidRPr="00D861FB" w:rsidRDefault="00DF3579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B5BCE" id="Tekstfelt 24" o:spid="_x0000_s1033" type="#_x0000_t202" style="position:absolute;margin-left:18.75pt;margin-top:394.5pt;width:266.9pt;height:26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" filled="f" strokeweight=".5pt">
                      <v:textbox>
                        <w:txbxContent>
                          <w:p w14:paraId="4CD346B9" w14:textId="42849B42" w:rsidR="00DF3579" w:rsidRPr="00D861FB" w:rsidRDefault="00DF3579" w:rsidP="008C299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861FB">
                              <w:rPr>
                                <w:spacing w:val="20"/>
                                <w:sz w:val="28"/>
                                <w:szCs w:val="28"/>
                              </w:rPr>
                              <w:t>BEMÆRKNING</w:t>
                            </w:r>
                          </w:p>
                          <w:p w14:paraId="604D16A0" w14:textId="77777777" w:rsidR="00DF3579" w:rsidRPr="00D861FB" w:rsidRDefault="00DF35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7EC25F9" w14:textId="06931757" w:rsidR="0043117B" w:rsidRDefault="003C3F50" w:rsidP="00951CEC">
      <w:pPr>
        <w:tabs>
          <w:tab w:val="left" w:pos="990"/>
        </w:tabs>
      </w:pPr>
    </w:p>
    <w:sectPr w:rsidR="0043117B" w:rsidSect="006B3D90">
      <w:pgSz w:w="11906" w:h="16838" w:code="9"/>
      <w:pgMar w:top="284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C9042" w14:textId="77777777" w:rsidR="00B72515" w:rsidRDefault="00B72515" w:rsidP="000C45FF">
      <w:r>
        <w:separator/>
      </w:r>
    </w:p>
  </w:endnote>
  <w:endnote w:type="continuationSeparator" w:id="0">
    <w:p w14:paraId="3C80A9FA" w14:textId="77777777" w:rsidR="00B72515" w:rsidRDefault="00B7251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4085F" w14:textId="77777777" w:rsidR="00B72515" w:rsidRDefault="00B72515" w:rsidP="000C45FF">
      <w:r>
        <w:separator/>
      </w:r>
    </w:p>
  </w:footnote>
  <w:footnote w:type="continuationSeparator" w:id="0">
    <w:p w14:paraId="54B334F5" w14:textId="77777777" w:rsidR="00B72515" w:rsidRDefault="00B72515" w:rsidP="000C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D3"/>
    <w:rsid w:val="00036450"/>
    <w:rsid w:val="00073B15"/>
    <w:rsid w:val="00086FFE"/>
    <w:rsid w:val="00094499"/>
    <w:rsid w:val="000A71D7"/>
    <w:rsid w:val="000C45FF"/>
    <w:rsid w:val="000E3EC5"/>
    <w:rsid w:val="000E3FD1"/>
    <w:rsid w:val="000F3FCB"/>
    <w:rsid w:val="00112054"/>
    <w:rsid w:val="0012551A"/>
    <w:rsid w:val="00136F8D"/>
    <w:rsid w:val="00141CCC"/>
    <w:rsid w:val="001525E1"/>
    <w:rsid w:val="00180329"/>
    <w:rsid w:val="0019001F"/>
    <w:rsid w:val="001A4D53"/>
    <w:rsid w:val="001A74A5"/>
    <w:rsid w:val="001B2ABD"/>
    <w:rsid w:val="001E0391"/>
    <w:rsid w:val="001E157A"/>
    <w:rsid w:val="001E1759"/>
    <w:rsid w:val="001F1ECC"/>
    <w:rsid w:val="002400EB"/>
    <w:rsid w:val="00256CF7"/>
    <w:rsid w:val="00277BCF"/>
    <w:rsid w:val="00281FD5"/>
    <w:rsid w:val="002B02DC"/>
    <w:rsid w:val="002C3BFD"/>
    <w:rsid w:val="0030481B"/>
    <w:rsid w:val="00304D04"/>
    <w:rsid w:val="003156FC"/>
    <w:rsid w:val="003254B5"/>
    <w:rsid w:val="00337E9F"/>
    <w:rsid w:val="00370759"/>
    <w:rsid w:val="0037121F"/>
    <w:rsid w:val="00375566"/>
    <w:rsid w:val="003844B2"/>
    <w:rsid w:val="003A073B"/>
    <w:rsid w:val="003A6B7D"/>
    <w:rsid w:val="003B06CA"/>
    <w:rsid w:val="003B15D3"/>
    <w:rsid w:val="003C3F50"/>
    <w:rsid w:val="003F54AB"/>
    <w:rsid w:val="004071FC"/>
    <w:rsid w:val="00445947"/>
    <w:rsid w:val="004813B3"/>
    <w:rsid w:val="00496591"/>
    <w:rsid w:val="004C63E4"/>
    <w:rsid w:val="004D0BAF"/>
    <w:rsid w:val="004D3011"/>
    <w:rsid w:val="00517795"/>
    <w:rsid w:val="005262AC"/>
    <w:rsid w:val="00534E00"/>
    <w:rsid w:val="005C2EC5"/>
    <w:rsid w:val="005E39D5"/>
    <w:rsid w:val="00600670"/>
    <w:rsid w:val="0062123A"/>
    <w:rsid w:val="006311C7"/>
    <w:rsid w:val="00646E75"/>
    <w:rsid w:val="0066412E"/>
    <w:rsid w:val="006771D0"/>
    <w:rsid w:val="0068627A"/>
    <w:rsid w:val="006B3D90"/>
    <w:rsid w:val="00715FCB"/>
    <w:rsid w:val="007414D4"/>
    <w:rsid w:val="00743101"/>
    <w:rsid w:val="007775E1"/>
    <w:rsid w:val="007867A0"/>
    <w:rsid w:val="007927F5"/>
    <w:rsid w:val="00796DA2"/>
    <w:rsid w:val="007D3592"/>
    <w:rsid w:val="00802CA0"/>
    <w:rsid w:val="008628C1"/>
    <w:rsid w:val="008C2994"/>
    <w:rsid w:val="00905C67"/>
    <w:rsid w:val="009260CD"/>
    <w:rsid w:val="00951CEC"/>
    <w:rsid w:val="00952C25"/>
    <w:rsid w:val="009B7C47"/>
    <w:rsid w:val="009E1CB0"/>
    <w:rsid w:val="009F6229"/>
    <w:rsid w:val="00A2118D"/>
    <w:rsid w:val="00A255E4"/>
    <w:rsid w:val="00A477FA"/>
    <w:rsid w:val="00A54B40"/>
    <w:rsid w:val="00A93E7D"/>
    <w:rsid w:val="00A94B34"/>
    <w:rsid w:val="00AD76E2"/>
    <w:rsid w:val="00AE7882"/>
    <w:rsid w:val="00B20152"/>
    <w:rsid w:val="00B359E4"/>
    <w:rsid w:val="00B57D98"/>
    <w:rsid w:val="00B70850"/>
    <w:rsid w:val="00B72515"/>
    <w:rsid w:val="00B851B4"/>
    <w:rsid w:val="00C066B6"/>
    <w:rsid w:val="00C249E1"/>
    <w:rsid w:val="00C37BA1"/>
    <w:rsid w:val="00C4674C"/>
    <w:rsid w:val="00C506CF"/>
    <w:rsid w:val="00C54E09"/>
    <w:rsid w:val="00C72BED"/>
    <w:rsid w:val="00C9578B"/>
    <w:rsid w:val="00CB0055"/>
    <w:rsid w:val="00CB681B"/>
    <w:rsid w:val="00CC4513"/>
    <w:rsid w:val="00CE0074"/>
    <w:rsid w:val="00D2522B"/>
    <w:rsid w:val="00D422DE"/>
    <w:rsid w:val="00D47FED"/>
    <w:rsid w:val="00D5459D"/>
    <w:rsid w:val="00D861FB"/>
    <w:rsid w:val="00D94E19"/>
    <w:rsid w:val="00DA1F4D"/>
    <w:rsid w:val="00DD172A"/>
    <w:rsid w:val="00DF3579"/>
    <w:rsid w:val="00DF3D96"/>
    <w:rsid w:val="00E1174F"/>
    <w:rsid w:val="00E127EA"/>
    <w:rsid w:val="00E25A26"/>
    <w:rsid w:val="00E32977"/>
    <w:rsid w:val="00E4381A"/>
    <w:rsid w:val="00E541DD"/>
    <w:rsid w:val="00E55D74"/>
    <w:rsid w:val="00EA4EB9"/>
    <w:rsid w:val="00F426DC"/>
    <w:rsid w:val="00F60274"/>
    <w:rsid w:val="00F77FB9"/>
    <w:rsid w:val="00F8597C"/>
    <w:rsid w:val="00FA0078"/>
    <w:rsid w:val="00FB068F"/>
    <w:rsid w:val="00FE0C12"/>
    <w:rsid w:val="00FE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9C0E2F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D861FB"/>
    <w:rPr>
      <w:rFonts w:ascii="Tahoma" w:hAnsi="Tahoma"/>
      <w:color w:val="000000" w:themeColor="text1"/>
      <w:sz w:val="26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B359E4"/>
    <w:pPr>
      <w:outlineLvl w:val="3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el">
    <w:name w:val="Title"/>
    <w:basedOn w:val="Normal"/>
    <w:next w:val="Normal"/>
    <w:link w:val="TitelTegn"/>
    <w:uiPriority w:val="10"/>
    <w:qFormat/>
    <w:rsid w:val="002B02DC"/>
    <w:rPr>
      <w:caps/>
      <w:sz w:val="44"/>
      <w:szCs w:val="76"/>
    </w:rPr>
  </w:style>
  <w:style w:type="character" w:customStyle="1" w:styleId="TitelTegn">
    <w:name w:val="Titel Tegn"/>
    <w:basedOn w:val="Standardskrifttypeiafsnit"/>
    <w:link w:val="Titel"/>
    <w:uiPriority w:val="10"/>
    <w:rsid w:val="002B02DC"/>
    <w:rPr>
      <w:caps/>
      <w:color w:val="000000" w:themeColor="text1"/>
      <w:sz w:val="44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B85A22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B2ABD"/>
    <w:rPr>
      <w:spacing w:val="19"/>
      <w:w w:val="86"/>
      <w:sz w:val="32"/>
      <w:szCs w:val="28"/>
      <w:fitText w:val="2160" w:id="1744560130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D861FB"/>
    <w:rPr>
      <w:rFonts w:ascii="Tahoma" w:hAnsi="Tahoma"/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3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6.svg"/><Relationship Id="rId7" Type="http://schemas.openxmlformats.org/officeDocument/2006/relationships/webSettings" Target="webSettings.xml"/><Relationship Id="rId17" Type="http://schemas.openxmlformats.org/officeDocument/2006/relationships/hyperlink" Target="https://pixabay.com/en/instagram-social-networks-2258219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.wikipedia.org/wiki/Sunglasses" TargetMode="External"/><Relationship Id="rId24" Type="http://schemas.openxmlformats.org/officeDocument/2006/relationships/hyperlink" Target="mailto:emailgoeshere@example.com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8.svg"/><Relationship Id="rId10" Type="http://schemas.openxmlformats.org/officeDocument/2006/relationships/image" Target="media/image1.jpg"/><Relationship Id="rId19" Type="http://schemas.openxmlformats.org/officeDocument/2006/relationships/image" Target="media/image4.sv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s.DEGN\AppData\Local\Microsoft\Office\16.0\DTS\da-DK%7bF5C84F63-14CC-4CAE-A2EB-B4F37FB85524%7d\%7bD084E45A-2ABF-45ED-91C4-4677FCA18DA8%7dtf0054627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mailto:emailgoeshere@example.com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3BACB14CA854EE09E4A2AC507527DE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3BF52D3-3601-409D-9833-FDF9EFD3346F}"/>
      </w:docPartPr>
      <w:docPartBody>
        <w:p w:rsidR="00550853" w:rsidRDefault="0069783E" w:rsidP="0069783E">
          <w:pPr>
            <w:pStyle w:val="33BACB14CA854EE09E4A2AC507527DEA"/>
          </w:pPr>
          <w:r w:rsidRPr="00E4381A">
            <w:rPr>
              <w:rStyle w:val="Hyperlink"/>
              <w:lang w:bidi="da-DK"/>
            </w:rPr>
            <w:t>nogen@eksempel.com</w:t>
          </w:r>
          <w:hyperlink r:id="rId4" w:history="1">
            <w:r>
              <w:rPr>
                <w:rStyle w:val="Hyperlink"/>
              </w:rPr>
              <w:t>mailto:emailgoeshere@example.com</w:t>
            </w:r>
          </w:hyperlink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8BA"/>
    <w:rsid w:val="002D6319"/>
    <w:rsid w:val="0034234C"/>
    <w:rsid w:val="004847B1"/>
    <w:rsid w:val="00550853"/>
    <w:rsid w:val="006668F6"/>
    <w:rsid w:val="0069783E"/>
    <w:rsid w:val="006F2AC3"/>
    <w:rsid w:val="00961F38"/>
    <w:rsid w:val="00AC48BA"/>
    <w:rsid w:val="00E66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69783E"/>
    <w:rPr>
      <w:color w:val="C45911" w:themeColor="accent2" w:themeShade="BF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33BACB14CA854EE09E4A2AC507527DEA">
    <w:name w:val="33BACB14CA854EE09E4A2AC507527DEA"/>
    <w:rsid w:val="006978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05F14A-5D6C-458F-BAA4-9FD220AB53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{D084E45A-2ABF-45ED-91C4-4677FCA18DA8}tf00546271</Template>
  <TotalTime>0</TotalTime>
  <Pages>1</Pages>
  <Words>60</Words>
  <Characters>366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2022-05-04T08:19:00Z</dcterms:created>
  <dcterms:modified xsi:type="dcterms:W3CDTF">2022-05-04T08:28:00Z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