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ABE3B" w14:textId="2EB1177E" w:rsidR="00FA0078" w:rsidRDefault="00FA0078"/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EDAEF7" w14:textId="77777777" w:rsidTr="002B02DC">
        <w:trPr>
          <w:trHeight w:val="1592"/>
        </w:trPr>
        <w:tc>
          <w:tcPr>
            <w:tcW w:w="3600" w:type="dxa"/>
            <w:vAlign w:val="bottom"/>
          </w:tcPr>
          <w:p w14:paraId="41B48C92" w14:textId="75C93EC5" w:rsidR="00951CEC" w:rsidRPr="00951CEC" w:rsidRDefault="00951CEC" w:rsidP="00951CEC">
            <w:pPr>
              <w:jc w:val="center"/>
              <w:rPr>
                <w:spacing w:val="20"/>
                <w:sz w:val="36"/>
                <w:szCs w:val="40"/>
              </w:rPr>
            </w:pPr>
            <w:r w:rsidRPr="00951CEC">
              <w:rPr>
                <w:spacing w:val="20"/>
                <w:sz w:val="36"/>
                <w:szCs w:val="40"/>
              </w:rPr>
              <w:t>NAVN NAVNESEN</w:t>
            </w:r>
          </w:p>
          <w:p w14:paraId="71317D5D" w14:textId="545ECA72" w:rsidR="00951CEC" w:rsidRDefault="00951CEC" w:rsidP="00951CEC">
            <w:pPr>
              <w:jc w:val="center"/>
              <w:rPr>
                <w:i/>
                <w:iCs/>
                <w:sz w:val="22"/>
                <w:szCs w:val="24"/>
              </w:rPr>
            </w:pPr>
            <w:r w:rsidRPr="00951CEC">
              <w:rPr>
                <w:i/>
                <w:iCs/>
                <w:sz w:val="22"/>
                <w:szCs w:val="24"/>
              </w:rPr>
              <w:t xml:space="preserve">Klassens </w:t>
            </w:r>
            <w:r>
              <w:rPr>
                <w:i/>
                <w:iCs/>
                <w:sz w:val="22"/>
                <w:szCs w:val="24"/>
              </w:rPr>
              <w:t>partygirl</w:t>
            </w:r>
          </w:p>
          <w:p w14:paraId="05355FF4" w14:textId="470C6C01" w:rsidR="00951CEC" w:rsidRPr="00951CEC" w:rsidRDefault="00951CEC" w:rsidP="00951CEC">
            <w:pPr>
              <w:jc w:val="center"/>
              <w:rPr>
                <w:i/>
                <w:iCs/>
                <w:sz w:val="22"/>
                <w:szCs w:val="24"/>
              </w:rPr>
            </w:pPr>
          </w:p>
          <w:p w14:paraId="136B7219" w14:textId="06726AA7" w:rsidR="001B2ABD" w:rsidRPr="002B02DC" w:rsidRDefault="001B2ABD" w:rsidP="00951CEC">
            <w:pPr>
              <w:tabs>
                <w:tab w:val="left" w:pos="990"/>
              </w:tabs>
              <w:jc w:val="center"/>
            </w:pPr>
          </w:p>
        </w:tc>
        <w:tc>
          <w:tcPr>
            <w:tcW w:w="720" w:type="dxa"/>
          </w:tcPr>
          <w:p w14:paraId="1C04E135" w14:textId="7CCB6CAB" w:rsidR="001B2ABD" w:rsidRPr="002B02DC" w:rsidRDefault="001B2ABD" w:rsidP="00F8597C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  <w:vAlign w:val="bottom"/>
          </w:tcPr>
          <w:p w14:paraId="7B39F15E" w14:textId="3CB99CAF" w:rsidR="00136F8D" w:rsidRPr="00A94B34" w:rsidRDefault="00DF3579" w:rsidP="00304D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EFC620" wp14:editId="761EF47B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252730</wp:posOffset>
                      </wp:positionV>
                      <wp:extent cx="3819525" cy="9734550"/>
                      <wp:effectExtent l="0" t="0" r="0" b="0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9525" cy="973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4DDAB5" w14:textId="6D25B114" w:rsidR="0068627A" w:rsidRDefault="0068627A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A074845" w14:textId="646C7095" w:rsid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2F27E516" w14:textId="77777777" w:rsid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7DFA950" w14:textId="77777777" w:rsid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0F28C533" w14:textId="413D4DD5" w:rsidR="003F54AB" w:rsidRPr="00304D04" w:rsidRDefault="003F54AB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 w:rsidRPr="00304D04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Navn Navnesen var meget stille og….</w:t>
                                  </w:r>
                                </w:p>
                                <w:p w14:paraId="417B0E82" w14:textId="28E8721C" w:rsid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 w:rsidRPr="00304D04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Skriv en lille intro her</w:t>
                                  </w:r>
                                </w:p>
                                <w:p w14:paraId="24FDCE21" w14:textId="77777777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3FE60BF2" w14:textId="77777777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161B453D" w14:textId="77777777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0991B8DB" w14:textId="048086B6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176B5E42" w14:textId="77777777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415050EC" w14:textId="77777777" w:rsid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AE1F92C" w14:textId="1DAA1B4E" w:rsid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Her kan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i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 skrive en lille historie som var sjov,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andeledes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 eller bare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mega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 pinlig.</w:t>
                                  </w:r>
                                </w:p>
                                <w:p w14:paraId="21E64279" w14:textId="6D733941" w:rsidR="00DF3579" w:rsidRPr="000A71D7" w:rsidRDefault="00DF3579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  <w:r w:rsidRPr="00DF3579"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  <w:t>L</w:t>
                                  </w:r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labore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. </w:t>
                                  </w:r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enim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minim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0551569E" w14:textId="77777777" w:rsidR="00304D04" w:rsidRPr="000A71D7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0C157B6" w14:textId="4D8E63F1" w:rsidR="00304D04" w:rsidRPr="000A71D7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A9CF13C" w14:textId="77777777" w:rsidR="00304D04" w:rsidRPr="000A71D7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1652ED7" w14:textId="77777777" w:rsidR="00304D04" w:rsidRPr="000A71D7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772D7F00" w14:textId="77777777" w:rsidR="00304D04" w:rsidRPr="000A71D7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315B0BA4" w14:textId="77777777" w:rsidR="00304D04" w:rsidRPr="000A71D7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3DAACE4C" w14:textId="16DB89A7" w:rsid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Hvor er Navn om 10 år, hvad arbejder han/hun med.</w:t>
                                  </w:r>
                                </w:p>
                                <w:p w14:paraId="7F3C8044" w14:textId="71EDE65B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</w:p>
                                <w:p w14:paraId="5EB48510" w14:textId="77777777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D58644D" w14:textId="1E70A8F1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630DE157" w14:textId="268AC4DD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39DBB73F" w14:textId="4F61CDC6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61904431" w14:textId="77777777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ADE5AEF" w14:textId="77777777" w:rsidR="00304D04" w:rsidRPr="000A71D7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52954D71" w14:textId="59EBA5A5" w:rsid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Hvad skal Navn lave næste år?</w:t>
                                  </w:r>
                                </w:p>
                                <w:p w14:paraId="403EA23A" w14:textId="324304F0" w:rsidR="00DF3579" w:rsidRP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Excepteur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sint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occaecat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cupidatat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non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proident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sunt in culpa qui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officia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deserunt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mollit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anim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id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est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laborum</w:t>
                                  </w:r>
                                  <w:proofErr w:type="spellEnd"/>
                                </w:p>
                                <w:p w14:paraId="14B431C4" w14:textId="77777777" w:rsidR="00304D04" w:rsidRPr="00DF3579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34AF083C" w14:textId="4594CD63" w:rsidR="00304D04" w:rsidRPr="00DF3579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8981E03" w14:textId="7EC44B21" w:rsidR="00304D04" w:rsidRPr="00DF3579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4B1E031B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0FA5403A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2395D987" w14:textId="77777777" w:rsidR="00DF3579" w:rsidRP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46C6C5FE" w14:textId="77777777" w:rsid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Skriv en lille hilsen til Navn, fra bedste ven, lærere eller hele klassen.</w:t>
                                  </w:r>
                                </w:p>
                                <w:p w14:paraId="63C87322" w14:textId="1BF5DA76" w:rsidR="00141CCC" w:rsidRPr="000A71D7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  <w:r w:rsidRPr="00DF3579"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  <w:t>L</w:t>
                                  </w:r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labore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. </w:t>
                                  </w:r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enim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minim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27EA662F" w14:textId="77777777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4B831C83" w14:textId="77777777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B7EFCEE" w14:textId="37BCC03D" w:rsidR="0068627A" w:rsidRDefault="0068627A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5F27B5C1" w14:textId="341BE21C" w:rsidR="00DF3579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2CBE1B5F" w14:textId="142CE521" w:rsidR="00DF3579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67BAD4DD" w14:textId="77777777" w:rsidR="00DF3579" w:rsidRPr="000A71D7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DA03D11" w14:textId="1AD80CE4" w:rsidR="00DF3579" w:rsidRP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Kasserne her kan kopiere</w:t>
                                  </w:r>
                                  <w:r w:rsidR="00141CCC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, slettes, udvides og flyttes</w:t>
                                  </w:r>
                                </w:p>
                                <w:p w14:paraId="0D124D93" w14:textId="77777777" w:rsidR="00DF3579" w:rsidRP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195EDFC2" w14:textId="77777777" w:rsidR="00DF3579" w:rsidRPr="00304D04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FC620" id="Rektangel 28" o:spid="_x0000_s1026" style="position:absolute;margin-left:16.75pt;margin-top:19.9pt;width:300.75pt;height:7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" filled="f" stroked="f" strokeweight="1pt">
                      <v:stroke dashstyle="longDash"/>
                      <v:textbox>
                        <w:txbxContent>
                          <w:p w14:paraId="2D4DDAB5" w14:textId="6D25B114" w:rsidR="0068627A" w:rsidRDefault="0068627A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A074845" w14:textId="646C7095" w:rsid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2F27E516" w14:textId="77777777" w:rsid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7DFA950" w14:textId="77777777" w:rsid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0F28C533" w14:textId="413D4DD5" w:rsidR="003F54AB" w:rsidRPr="00304D04" w:rsidRDefault="003F54AB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 w:rsidRPr="00304D04">
                              <w:rPr>
                                <w:i/>
                                <w:iCs/>
                                <w:lang w:bidi="da-DK"/>
                              </w:rPr>
                              <w:t>Navn Navnesen var meget stille og….</w:t>
                            </w:r>
                          </w:p>
                          <w:p w14:paraId="417B0E82" w14:textId="28E8721C" w:rsid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 w:rsidRPr="00304D04">
                              <w:rPr>
                                <w:i/>
                                <w:iCs/>
                                <w:lang w:bidi="da-DK"/>
                              </w:rPr>
                              <w:t>Skriv en lille intro her</w:t>
                            </w:r>
                          </w:p>
                          <w:p w14:paraId="24FDCE21" w14:textId="77777777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3FE60BF2" w14:textId="77777777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161B453D" w14:textId="77777777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0991B8DB" w14:textId="048086B6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176B5E42" w14:textId="77777777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415050EC" w14:textId="77777777" w:rsid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AE1F92C" w14:textId="1DAA1B4E" w:rsid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Her kan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 skrive en lille historie som var sjov,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andeledes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 eller bare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mega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 pinlig.</w:t>
                            </w:r>
                          </w:p>
                          <w:p w14:paraId="21E64279" w14:textId="6D733941" w:rsidR="00DF3579" w:rsidRPr="000A71D7" w:rsidRDefault="00DF3579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  <w:r w:rsidRPr="00DF3579">
                              <w:rPr>
                                <w:i/>
                                <w:iCs/>
                                <w:lang w:val="en-US" w:bidi="da-DK"/>
                              </w:rPr>
                              <w:t>L</w:t>
                            </w:r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. </w:t>
                            </w:r>
                            <w:r w:rsidRPr="000A71D7">
                              <w:rPr>
                                <w:i/>
                                <w:iCs/>
                              </w:rPr>
                              <w:t xml:space="preserve">Ut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enim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ad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minim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veniam</w:t>
                            </w:r>
                            <w:proofErr w:type="spellEnd"/>
                          </w:p>
                          <w:p w14:paraId="0551569E" w14:textId="77777777" w:rsidR="00304D04" w:rsidRPr="000A71D7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0C157B6" w14:textId="4D8E63F1" w:rsidR="00304D04" w:rsidRPr="000A71D7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A9CF13C" w14:textId="77777777" w:rsidR="00304D04" w:rsidRPr="000A71D7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1652ED7" w14:textId="77777777" w:rsidR="00304D04" w:rsidRPr="000A71D7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772D7F00" w14:textId="77777777" w:rsidR="00304D04" w:rsidRPr="000A71D7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315B0BA4" w14:textId="77777777" w:rsidR="00304D04" w:rsidRPr="000A71D7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3DAACE4C" w14:textId="16DB89A7" w:rsid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Hvor er Navn om 10 år, hvad arbejder han/hun med.</w:t>
                            </w:r>
                          </w:p>
                          <w:p w14:paraId="7F3C8044" w14:textId="71EDE65B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  <w:p w14:paraId="5EB48510" w14:textId="77777777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D58644D" w14:textId="1E70A8F1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630DE157" w14:textId="268AC4DD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39DBB73F" w14:textId="4F61CDC6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61904431" w14:textId="77777777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ADE5AEF" w14:textId="77777777" w:rsidR="00304D04" w:rsidRPr="000A71D7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52954D71" w14:textId="59EBA5A5" w:rsid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Hvad skal Navn lave næste år?</w:t>
                            </w:r>
                          </w:p>
                          <w:p w14:paraId="403EA23A" w14:textId="324304F0" w:rsidR="00DF3579" w:rsidRP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, sunt in culpa qui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anim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laborum</w:t>
                            </w:r>
                            <w:proofErr w:type="spellEnd"/>
                          </w:p>
                          <w:p w14:paraId="14B431C4" w14:textId="77777777" w:rsidR="00304D04" w:rsidRPr="00DF3579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34AF083C" w14:textId="4594CD63" w:rsidR="00304D04" w:rsidRPr="00DF3579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8981E03" w14:textId="7EC44B21" w:rsidR="00304D04" w:rsidRPr="00DF3579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4B1E031B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0FA5403A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2395D987" w14:textId="77777777" w:rsidR="00DF3579" w:rsidRP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46C6C5FE" w14:textId="77777777" w:rsid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Skriv en lille hilsen til Navn, fra bedste ven, lærere eller hele klassen.</w:t>
                            </w:r>
                          </w:p>
                          <w:p w14:paraId="63C87322" w14:textId="1BF5DA76" w:rsidR="00141CCC" w:rsidRPr="000A71D7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  <w:r w:rsidRPr="00DF3579">
                              <w:rPr>
                                <w:i/>
                                <w:iCs/>
                                <w:lang w:val="en-US" w:bidi="da-DK"/>
                              </w:rPr>
                              <w:t>L</w:t>
                            </w:r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. </w:t>
                            </w:r>
                            <w:r w:rsidRPr="000A71D7">
                              <w:rPr>
                                <w:i/>
                                <w:iCs/>
                              </w:rPr>
                              <w:t xml:space="preserve">Ut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enim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ad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minim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veniam</w:t>
                            </w:r>
                            <w:proofErr w:type="spellEnd"/>
                          </w:p>
                          <w:p w14:paraId="27EA662F" w14:textId="77777777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4B831C83" w14:textId="77777777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B7EFCEE" w14:textId="37BCC03D" w:rsidR="0068627A" w:rsidRDefault="0068627A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5F27B5C1" w14:textId="341BE21C" w:rsidR="00DF3579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CBE1B5F" w14:textId="142CE521" w:rsidR="00DF3579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67BAD4DD" w14:textId="77777777" w:rsidR="00DF3579" w:rsidRPr="000A71D7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DA03D11" w14:textId="1AD80CE4" w:rsidR="00DF3579" w:rsidRP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Kasserne her kan kopiere</w:t>
                            </w:r>
                            <w:r w:rsidR="00141CCC">
                              <w:rPr>
                                <w:i/>
                                <w:iCs/>
                                <w:lang w:bidi="da-DK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, slettes, udvides og flyttes</w:t>
                            </w:r>
                          </w:p>
                          <w:p w14:paraId="0D124D93" w14:textId="77777777" w:rsidR="00DF3579" w:rsidRP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</w:p>
                          <w:p w14:paraId="195EDFC2" w14:textId="77777777" w:rsidR="00DF3579" w:rsidRPr="00304D04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04D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3B43EBF" wp14:editId="315CACF3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243840</wp:posOffset>
                      </wp:positionV>
                      <wp:extent cx="1990725" cy="276225"/>
                      <wp:effectExtent l="0" t="0" r="28575" b="28575"/>
                      <wp:wrapNone/>
                      <wp:docPr id="19" name="Tekstfel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72CE4DA7" w14:textId="0511F855" w:rsidR="00304D04" w:rsidRPr="00FA0078" w:rsidRDefault="000A71D7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OM</w:t>
                                  </w:r>
                                </w:p>
                                <w:p w14:paraId="6F86063D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B43E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9" o:spid="_x0000_s1027" type="#_x0000_t202" style="position:absolute;margin-left:16.7pt;margin-top:19.2pt;width:156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" filled="f" strokeweight=".5pt">
                      <v:textbox>
                        <w:txbxContent>
                          <w:p w14:paraId="72CE4DA7" w14:textId="0511F855" w:rsidR="00304D04" w:rsidRPr="00FA0078" w:rsidRDefault="000A71D7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OM</w:t>
                            </w:r>
                          </w:p>
                          <w:p w14:paraId="6F86063D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54AB" w:rsidRPr="00A255E4" w14:paraId="78928458" w14:textId="77777777" w:rsidTr="007D3592">
        <w:trPr>
          <w:trHeight w:val="11522"/>
        </w:trPr>
        <w:tc>
          <w:tcPr>
            <w:tcW w:w="3600" w:type="dxa"/>
          </w:tcPr>
          <w:p w14:paraId="365A0993" w14:textId="4350549D" w:rsidR="003F54AB" w:rsidRPr="008C2994" w:rsidRDefault="00951CEC" w:rsidP="00951CEC">
            <w:pPr>
              <w:pStyle w:val="Ingenafstan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407416" wp14:editId="2F367E02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-163830</wp:posOffset>
                      </wp:positionV>
                      <wp:extent cx="1657350" cy="1654175"/>
                      <wp:effectExtent l="0" t="0" r="19050" b="22225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6541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04B2D" id="Ellipse 3" o:spid="_x0000_s1026" style="position:absolute;margin-left:16pt;margin-top:-12.9pt;width:130.5pt;height:1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" strokecolor="#345c7d [1604]" strokeweight="1pt">
                      <v:fill r:id="rId15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7EFF9B64" w14:textId="2FFE1408" w:rsidR="003F54AB" w:rsidRPr="008C2994" w:rsidRDefault="003F54AB" w:rsidP="00951CEC">
            <w:pPr>
              <w:pStyle w:val="Ingenafstand"/>
              <w:jc w:val="center"/>
            </w:pPr>
          </w:p>
          <w:p w14:paraId="7715B895" w14:textId="0D0527D8" w:rsidR="003F54AB" w:rsidRPr="008C2994" w:rsidRDefault="003F54AB" w:rsidP="00951CEC">
            <w:pPr>
              <w:pStyle w:val="Ingenafstand"/>
              <w:jc w:val="center"/>
            </w:pPr>
          </w:p>
          <w:p w14:paraId="03081030" w14:textId="39BE7100" w:rsidR="003F54AB" w:rsidRPr="008C2994" w:rsidRDefault="003F54AB" w:rsidP="00951CEC">
            <w:pPr>
              <w:pStyle w:val="Ingenafstand"/>
              <w:jc w:val="center"/>
            </w:pPr>
          </w:p>
          <w:p w14:paraId="762E21D8" w14:textId="272C46A2" w:rsidR="003F54AB" w:rsidRPr="008C2994" w:rsidRDefault="003F54AB" w:rsidP="00951CEC">
            <w:pPr>
              <w:pStyle w:val="Ingenafstand"/>
              <w:jc w:val="center"/>
            </w:pPr>
          </w:p>
          <w:p w14:paraId="65D0758B" w14:textId="3EE74BDA" w:rsidR="003F54AB" w:rsidRPr="008C2994" w:rsidRDefault="003F54AB" w:rsidP="00951CEC">
            <w:pPr>
              <w:pStyle w:val="Ingenafstand"/>
              <w:jc w:val="center"/>
            </w:pPr>
          </w:p>
          <w:p w14:paraId="1C430942" w14:textId="05DDF2B7" w:rsidR="003F54AB" w:rsidRDefault="003F54AB" w:rsidP="00951CEC">
            <w:pPr>
              <w:pStyle w:val="Ingenafstand"/>
              <w:jc w:val="center"/>
            </w:pPr>
          </w:p>
          <w:p w14:paraId="2EB500AB" w14:textId="22022A1C" w:rsidR="00FA0078" w:rsidRDefault="00FA0078" w:rsidP="00951CEC">
            <w:pPr>
              <w:pStyle w:val="Ingenafstand"/>
              <w:jc w:val="center"/>
            </w:pPr>
          </w:p>
          <w:p w14:paraId="7702F4CB" w14:textId="6F64765B" w:rsidR="00FA0078" w:rsidRDefault="00FA0078" w:rsidP="00951CEC">
            <w:pPr>
              <w:pStyle w:val="Ingenafstand"/>
              <w:jc w:val="center"/>
            </w:pPr>
          </w:p>
          <w:p w14:paraId="145D90E9" w14:textId="77777777" w:rsidR="00FA0078" w:rsidRPr="008C2994" w:rsidRDefault="00FA0078" w:rsidP="00951CEC">
            <w:pPr>
              <w:pStyle w:val="Ingenafstand"/>
              <w:jc w:val="center"/>
            </w:pPr>
          </w:p>
          <w:p w14:paraId="4E1566D2" w14:textId="25B256F3" w:rsidR="003F54AB" w:rsidRPr="008C2994" w:rsidRDefault="00FA0078" w:rsidP="00951CEC">
            <w:pPr>
              <w:pStyle w:val="Ingenafstan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82A8FE" wp14:editId="588CD23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154940</wp:posOffset>
                      </wp:positionV>
                      <wp:extent cx="1990725" cy="276225"/>
                      <wp:effectExtent l="0" t="0" r="28575" b="2857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3B22A87" w14:textId="20B3B76D" w:rsidR="008C2994" w:rsidRPr="00951CEC" w:rsidRDefault="008C2994" w:rsidP="008C2994">
                                  <w:pPr>
                                    <w:jc w:val="center"/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</w:pPr>
                                  <w:r w:rsidRPr="00951CEC"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PERSONLIGE DETALJER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A8FE" id="Tekstfelt 16" o:spid="_x0000_s1028" type="#_x0000_t202" style="position:absolute;left:0;text-align:left;margin-left:1.7pt;margin-top:12.2pt;width:156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" filled="f" strokeweight=".5pt">
                      <v:textbox>
                        <w:txbxContent>
                          <w:p w14:paraId="23B22A87" w14:textId="20B3B76D" w:rsidR="008C2994" w:rsidRPr="00951CEC" w:rsidRDefault="008C2994" w:rsidP="008C2994">
                            <w:pPr>
                              <w:jc w:val="center"/>
                              <w:rPr>
                                <w:spacing w:val="20"/>
                                <w:sz w:val="22"/>
                                <w:szCs w:val="24"/>
                              </w:rPr>
                            </w:pPr>
                            <w:r w:rsidRPr="00951CEC">
                              <w:rPr>
                                <w:spacing w:val="20"/>
                                <w:sz w:val="22"/>
                                <w:szCs w:val="24"/>
                              </w:rPr>
                              <w:t>PERSONLIGE DETALJER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989F1" w14:textId="65260378" w:rsidR="003F54AB" w:rsidRPr="008C2994" w:rsidRDefault="003F54AB" w:rsidP="00951CEC">
            <w:pPr>
              <w:pStyle w:val="Ingenafstand"/>
              <w:jc w:val="center"/>
              <w:rPr>
                <w:color w:val="000000" w:themeColor="text1"/>
              </w:rPr>
            </w:pPr>
          </w:p>
          <w:p w14:paraId="20C6825C" w14:textId="77777777" w:rsidR="00FA0078" w:rsidRDefault="00FA0078" w:rsidP="00951CEC">
            <w:pPr>
              <w:pStyle w:val="Ingenafstand"/>
              <w:jc w:val="center"/>
              <w:rPr>
                <w:b/>
                <w:bCs/>
              </w:rPr>
            </w:pPr>
          </w:p>
          <w:p w14:paraId="2D53C177" w14:textId="77777777" w:rsidR="00FA0078" w:rsidRDefault="00FA0078" w:rsidP="00951CEC"/>
          <w:p w14:paraId="463D7224" w14:textId="345FA337" w:rsidR="00951CEC" w:rsidRPr="00C54E09" w:rsidRDefault="00951CEC" w:rsidP="00951CEC">
            <w:pPr>
              <w:rPr>
                <w:i/>
                <w:iCs/>
              </w:rPr>
            </w:pPr>
            <w:r w:rsidRPr="00C54E09">
              <w:rPr>
                <w:i/>
                <w:iCs/>
              </w:rPr>
              <w:t>Lille beskrivelse af Navn Navnesen her</w:t>
            </w:r>
            <w:r w:rsidR="00C54E09" w:rsidRPr="00C54E09">
              <w:rPr>
                <w:i/>
                <w:iCs/>
              </w:rPr>
              <w:t xml:space="preserve">. </w:t>
            </w:r>
            <w:r w:rsidR="00C54E09" w:rsidRPr="00C54E09">
              <w:rPr>
                <w:i/>
                <w:iCs/>
                <w:lang w:val="en-US"/>
              </w:rPr>
              <w:t xml:space="preserve">Lorem ipsum dolor sit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amet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,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consectetur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adipiscing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elit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, sed do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eiusmod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tempor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incididunt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ut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labore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et dolore magna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aliqua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. </w:t>
            </w:r>
            <w:r w:rsidR="00C54E09" w:rsidRPr="00C54E09">
              <w:rPr>
                <w:i/>
                <w:iCs/>
              </w:rPr>
              <w:t xml:space="preserve">Ut </w:t>
            </w:r>
            <w:proofErr w:type="spellStart"/>
            <w:r w:rsidR="00C54E09" w:rsidRPr="00C54E09">
              <w:rPr>
                <w:i/>
                <w:iCs/>
              </w:rPr>
              <w:t>enim</w:t>
            </w:r>
            <w:proofErr w:type="spellEnd"/>
            <w:r w:rsidR="00C54E09" w:rsidRPr="00C54E09">
              <w:rPr>
                <w:i/>
                <w:iCs/>
              </w:rPr>
              <w:t xml:space="preserve"> ad </w:t>
            </w:r>
            <w:proofErr w:type="spellStart"/>
            <w:r w:rsidR="00C54E09" w:rsidRPr="00C54E09">
              <w:rPr>
                <w:i/>
                <w:iCs/>
              </w:rPr>
              <w:t>minim</w:t>
            </w:r>
            <w:proofErr w:type="spellEnd"/>
            <w:r w:rsidR="00C54E09" w:rsidRPr="00C54E09">
              <w:rPr>
                <w:i/>
                <w:iCs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</w:rPr>
              <w:t>veniam</w:t>
            </w:r>
            <w:proofErr w:type="spellEnd"/>
          </w:p>
          <w:p w14:paraId="5BBABC6D" w14:textId="77777777" w:rsidR="00951CEC" w:rsidRDefault="00951CEC" w:rsidP="00951CEC">
            <w:pPr>
              <w:pStyle w:val="Ingenafstand"/>
              <w:rPr>
                <w:b/>
                <w:bCs/>
              </w:rPr>
            </w:pPr>
          </w:p>
          <w:p w14:paraId="710CBE7E" w14:textId="77777777" w:rsidR="00951CEC" w:rsidRDefault="00951CEC" w:rsidP="00951CEC">
            <w:pPr>
              <w:pStyle w:val="Ingenafstand"/>
              <w:rPr>
                <w:b/>
                <w:bCs/>
              </w:rPr>
            </w:pPr>
          </w:p>
          <w:p w14:paraId="75879F2A" w14:textId="25DB81BC" w:rsidR="003F54AB" w:rsidRPr="000F3FCB" w:rsidRDefault="003F54AB" w:rsidP="00951CEC">
            <w:pPr>
              <w:pStyle w:val="Ingenafstand"/>
              <w:rPr>
                <w:b/>
                <w:bCs/>
              </w:rPr>
            </w:pPr>
            <w:r w:rsidRPr="000F3FCB">
              <w:rPr>
                <w:b/>
                <w:bCs/>
              </w:rPr>
              <w:t>FØDSELSDAG</w:t>
            </w:r>
          </w:p>
          <w:p w14:paraId="6FD24A2F" w14:textId="34A959CD" w:rsidR="003F54AB" w:rsidRPr="008C2994" w:rsidRDefault="003F54AB" w:rsidP="00951CEC">
            <w:pPr>
              <w:pStyle w:val="Ingenafstand"/>
            </w:pPr>
            <w:r w:rsidRPr="008C2994">
              <w:t xml:space="preserve">21. </w:t>
            </w:r>
            <w:proofErr w:type="gramStart"/>
            <w:r w:rsidRPr="008C2994">
              <w:t>Juni</w:t>
            </w:r>
            <w:proofErr w:type="gramEnd"/>
          </w:p>
          <w:p w14:paraId="5FE6E61C" w14:textId="77777777" w:rsidR="003F54AB" w:rsidRPr="008C2994" w:rsidRDefault="003F54AB" w:rsidP="00951CEC">
            <w:pPr>
              <w:pStyle w:val="Ingenafstand"/>
            </w:pPr>
          </w:p>
          <w:p w14:paraId="16F3715A" w14:textId="75DBE8A8" w:rsidR="003F54AB" w:rsidRPr="000F3FCB" w:rsidRDefault="003F54AB" w:rsidP="00951CEC">
            <w:pPr>
              <w:pStyle w:val="Ingenafstand"/>
              <w:rPr>
                <w:b/>
                <w:bCs/>
              </w:rPr>
            </w:pPr>
            <w:r w:rsidRPr="000F3FCB">
              <w:rPr>
                <w:b/>
                <w:bCs/>
              </w:rPr>
              <w:t>SÆRLIGE KENDETEGN</w:t>
            </w:r>
          </w:p>
          <w:p w14:paraId="2E7D4601" w14:textId="65523E5F" w:rsidR="003F54AB" w:rsidRDefault="003F54AB" w:rsidP="00951CEC">
            <w:pPr>
              <w:pStyle w:val="Ingenafstand"/>
            </w:pPr>
            <w:r>
              <w:t>Smil fra øre til øre</w:t>
            </w:r>
          </w:p>
          <w:p w14:paraId="4DB2843F" w14:textId="69728332" w:rsidR="003F54AB" w:rsidRDefault="003F54AB" w:rsidP="00951CEC">
            <w:pPr>
              <w:pStyle w:val="Ingenafstand"/>
              <w:rPr>
                <w:color w:val="000000" w:themeColor="text1"/>
              </w:rPr>
            </w:pPr>
          </w:p>
          <w:p w14:paraId="0945BDF9" w14:textId="72EC1881" w:rsidR="003F54AB" w:rsidRDefault="003F54AB" w:rsidP="00951CEC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516665" wp14:editId="2D6875D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88265</wp:posOffset>
                      </wp:positionV>
                      <wp:extent cx="1990725" cy="276225"/>
                      <wp:effectExtent l="0" t="0" r="28575" b="28575"/>
                      <wp:wrapNone/>
                      <wp:docPr id="17" name="Tekstfel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6BD6C155" w14:textId="57199A68" w:rsidR="003F54AB" w:rsidRPr="00FA0078" w:rsidRDefault="00951CEC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KONTAKT</w:t>
                                  </w:r>
                                </w:p>
                                <w:p w14:paraId="7D0D2F24" w14:textId="77777777" w:rsidR="00951CEC" w:rsidRDefault="00951CE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16665" id="Tekstfelt 17" o:spid="_x0000_s1029" type="#_x0000_t202" style="position:absolute;margin-left:1.7pt;margin-top:6.95pt;width:156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" filled="f" strokeweight=".5pt">
                      <v:textbox>
                        <w:txbxContent>
                          <w:p w14:paraId="6BD6C155" w14:textId="57199A68" w:rsidR="003F54AB" w:rsidRPr="00FA0078" w:rsidRDefault="00951CEC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KONTAKT</w:t>
                            </w:r>
                          </w:p>
                          <w:p w14:paraId="7D0D2F24" w14:textId="77777777" w:rsidR="00951CEC" w:rsidRDefault="00951CEC"/>
                        </w:txbxContent>
                      </v:textbox>
                    </v:shape>
                  </w:pict>
                </mc:Fallback>
              </mc:AlternateContent>
            </w:r>
          </w:p>
          <w:p w14:paraId="4CBCCA87" w14:textId="1560B338" w:rsidR="003F54AB" w:rsidRPr="008C2994" w:rsidRDefault="003F54AB" w:rsidP="00951CEC">
            <w:pPr>
              <w:pStyle w:val="Ingenafstand"/>
              <w:rPr>
                <w:color w:val="000000" w:themeColor="text1"/>
              </w:rPr>
            </w:pPr>
          </w:p>
          <w:p w14:paraId="75837745" w14:textId="77777777" w:rsidR="00086FFE" w:rsidRDefault="00086FFE" w:rsidP="00951CEC">
            <w:pPr>
              <w:pStyle w:val="Ingenafstand"/>
              <w:rPr>
                <w:b/>
                <w:bCs/>
              </w:rPr>
            </w:pPr>
          </w:p>
          <w:p w14:paraId="3D4A7554" w14:textId="6E6EDE64" w:rsidR="00951CEC" w:rsidRDefault="00C54E09" w:rsidP="00951CEC">
            <w:pPr>
              <w:pStyle w:val="Ingenafstand"/>
              <w:ind w:left="1440"/>
              <w:rPr>
                <w:b/>
                <w:bCs/>
                <w:noProof/>
              </w:rPr>
            </w:pPr>
            <w:r>
              <w:rPr>
                <w:noProof/>
              </w:rPr>
              <w:t xml:space="preserve"> </w:t>
            </w:r>
          </w:p>
          <w:p w14:paraId="37CC5F29" w14:textId="3F9D5709" w:rsidR="003F54AB" w:rsidRPr="000F3FCB" w:rsidRDefault="00086FFE" w:rsidP="00951CEC">
            <w:pPr>
              <w:pStyle w:val="Ingenafstand"/>
              <w:ind w:left="144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AC0B58B" wp14:editId="071D1C29">
                  <wp:simplePos x="0" y="0"/>
                  <wp:positionH relativeFrom="column">
                    <wp:posOffset>28381</wp:posOffset>
                  </wp:positionH>
                  <wp:positionV relativeFrom="paragraph">
                    <wp:posOffset>31556</wp:posOffset>
                  </wp:positionV>
                  <wp:extent cx="275516" cy="275516"/>
                  <wp:effectExtent l="0" t="0" r="0" b="0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6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22B4E" w14:textId="46AF890A" w:rsidR="00086FFE" w:rsidRDefault="003F54AB" w:rsidP="00086FFE">
            <w:pPr>
              <w:pStyle w:val="Ingenafstand"/>
              <w:ind w:left="720"/>
            </w:pPr>
            <w:r w:rsidRPr="008C2994">
              <w:t>@nogen</w:t>
            </w:r>
          </w:p>
          <w:p w14:paraId="4D13443B" w14:textId="7F85E4DC" w:rsidR="00951CEC" w:rsidRPr="008C2994" w:rsidRDefault="00951CEC" w:rsidP="00951CEC">
            <w:pPr>
              <w:pStyle w:val="Ingenafstand"/>
              <w:ind w:left="720"/>
            </w:pPr>
          </w:p>
          <w:p w14:paraId="78C17A23" w14:textId="014CD4DA" w:rsidR="003F54AB" w:rsidRPr="008C2994" w:rsidRDefault="00086FFE" w:rsidP="00951CEC">
            <w:pPr>
              <w:pStyle w:val="Ingenafstand"/>
              <w:ind w:left="1440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C501B6C" wp14:editId="2718937B">
                  <wp:simplePos x="0" y="0"/>
                  <wp:positionH relativeFrom="column">
                    <wp:posOffset>31529</wp:posOffset>
                  </wp:positionH>
                  <wp:positionV relativeFrom="paragraph">
                    <wp:posOffset>82356</wp:posOffset>
                  </wp:positionV>
                  <wp:extent cx="274977" cy="275516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96F82E" w14:textId="28F0DD24" w:rsidR="003F54AB" w:rsidRPr="008C2994" w:rsidRDefault="003F54AB" w:rsidP="00951CEC">
            <w:pPr>
              <w:pStyle w:val="Ingenafstand"/>
              <w:ind w:left="720"/>
            </w:pPr>
            <w:r w:rsidRPr="008C2994">
              <w:t>/nogen</w:t>
            </w:r>
          </w:p>
          <w:p w14:paraId="546988D2" w14:textId="7BD2ED2F" w:rsidR="003F54AB" w:rsidRDefault="003F54AB" w:rsidP="00951CEC">
            <w:pPr>
              <w:pStyle w:val="Ingenafstand"/>
              <w:ind w:left="1440"/>
            </w:pPr>
          </w:p>
          <w:p w14:paraId="239B9FB7" w14:textId="65E2106B" w:rsidR="00951CEC" w:rsidRPr="008C2994" w:rsidRDefault="0068627A" w:rsidP="00951CEC">
            <w:pPr>
              <w:pStyle w:val="Ingenafstand"/>
              <w:ind w:left="1440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1D0DEF3" wp14:editId="441E8FE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98425</wp:posOffset>
                  </wp:positionV>
                  <wp:extent cx="274955" cy="274955"/>
                  <wp:effectExtent l="0" t="0" r="0" b="0"/>
                  <wp:wrapNone/>
                  <wp:docPr id="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F4404" w14:textId="18DBCB07" w:rsidR="003F54AB" w:rsidRPr="00951CEC" w:rsidRDefault="003F54AB" w:rsidP="00951CEC">
            <w:pPr>
              <w:pStyle w:val="Ingenafstand"/>
              <w:ind w:left="720"/>
            </w:pPr>
            <w:r w:rsidRPr="008C2994">
              <w:t>98 00 00 00</w:t>
            </w:r>
          </w:p>
          <w:p w14:paraId="7431EC0C" w14:textId="4C79EF94" w:rsidR="00951CEC" w:rsidRDefault="00951CEC" w:rsidP="00951CEC">
            <w:pPr>
              <w:pStyle w:val="Ingenafstand"/>
              <w:ind w:left="720"/>
            </w:pPr>
          </w:p>
          <w:p w14:paraId="6BC8B672" w14:textId="7DBDE23A" w:rsidR="00951CEC" w:rsidRDefault="0068627A" w:rsidP="00951CEC">
            <w:pPr>
              <w:pStyle w:val="Ingenafstand"/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B608BAB" wp14:editId="580247F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111760</wp:posOffset>
                  </wp:positionV>
                  <wp:extent cx="274977" cy="274977"/>
                  <wp:effectExtent l="0" t="0" r="0" b="0"/>
                  <wp:wrapNone/>
                  <wp:docPr id="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sdt>
            <w:sdtPr>
              <w:id w:val="-1223903890"/>
              <w:placeholder>
                <w:docPart w:val="33BACB14CA854EE09E4A2AC507527DEA"/>
              </w:placeholder>
              <w:temporary/>
              <w:showingPlcHdr/>
              <w15:appearance w15:val="hidden"/>
            </w:sdtPr>
            <w:sdtEndPr>
              <w:rPr>
                <w:rStyle w:val="Hyperlink"/>
                <w:color w:val="B85A22" w:themeColor="accent2" w:themeShade="BF"/>
                <w:u w:val="single"/>
              </w:rPr>
            </w:sdtEndPr>
            <w:sdtContent>
              <w:p w14:paraId="2DAC74E5" w14:textId="77777777" w:rsidR="003F54AB" w:rsidRDefault="003F54AB" w:rsidP="00951CEC">
                <w:pPr>
                  <w:pStyle w:val="Ingenafstand"/>
                  <w:ind w:left="720"/>
                </w:pPr>
                <w:r w:rsidRPr="008C2994">
                  <w:rPr>
                    <w:rStyle w:val="Hyperlink"/>
                    <w:color w:val="000000" w:themeColor="text1"/>
                    <w:lang w:bidi="da-DK"/>
                  </w:rPr>
                  <w:t>nogen@eksempel.com</w:t>
                </w:r>
                <w:hyperlink r:id="rId24" w:history="1"/>
              </w:p>
            </w:sdtContent>
          </w:sdt>
          <w:p w14:paraId="3247FDFD" w14:textId="23CD0069" w:rsidR="00086FFE" w:rsidRPr="00086FFE" w:rsidRDefault="00086FFE" w:rsidP="00086FFE"/>
          <w:p w14:paraId="4C846033" w14:textId="4CF1205D" w:rsidR="00086FFE" w:rsidRDefault="00086FFE" w:rsidP="00086FFE"/>
          <w:p w14:paraId="5CA8455E" w14:textId="06642FA4" w:rsidR="00086FFE" w:rsidRPr="00086FFE" w:rsidRDefault="00086FFE" w:rsidP="00086FFE"/>
        </w:tc>
        <w:tc>
          <w:tcPr>
            <w:tcW w:w="720" w:type="dxa"/>
          </w:tcPr>
          <w:p w14:paraId="3E7A18BD" w14:textId="2822C29C" w:rsidR="003F54AB" w:rsidRDefault="003F54AB" w:rsidP="00FA0078">
            <w:pPr>
              <w:pStyle w:val="Ingenafstand"/>
            </w:pPr>
          </w:p>
        </w:tc>
        <w:tc>
          <w:tcPr>
            <w:tcW w:w="6183" w:type="dxa"/>
          </w:tcPr>
          <w:p w14:paraId="4CB5E156" w14:textId="511759D7" w:rsidR="003F54AB" w:rsidRPr="00A94B34" w:rsidRDefault="00141CCC" w:rsidP="00FA0078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8DA89B" wp14:editId="39A13F7C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6657975</wp:posOffset>
                      </wp:positionV>
                      <wp:extent cx="1971675" cy="276225"/>
                      <wp:effectExtent l="0" t="0" r="28575" b="28575"/>
                      <wp:wrapSquare wrapText="bothSides"/>
                      <wp:docPr id="25" name="Tekstfel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16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E09A675" w14:textId="2D2F6212" w:rsidR="00DF3579" w:rsidRPr="00FA0078" w:rsidRDefault="00DF3579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ANDET</w:t>
                                  </w:r>
                                </w:p>
                                <w:p w14:paraId="4343931F" w14:textId="77777777" w:rsidR="00DF3579" w:rsidRDefault="00DF35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DA89B" id="Tekstfelt 25" o:spid="_x0000_s1030" type="#_x0000_t202" style="position:absolute;margin-left:18.25pt;margin-top:524.25pt;width:155.25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" filled="f" strokeweight=".5pt">
                      <v:textbox>
                        <w:txbxContent>
                          <w:p w14:paraId="2E09A675" w14:textId="2D2F6212" w:rsidR="00DF3579" w:rsidRPr="00FA0078" w:rsidRDefault="00DF3579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ANDET</w:t>
                            </w:r>
                          </w:p>
                          <w:p w14:paraId="4343931F" w14:textId="77777777" w:rsidR="00DF3579" w:rsidRDefault="00DF357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F3B5BCE" wp14:editId="03E52E69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4980305</wp:posOffset>
                      </wp:positionV>
                      <wp:extent cx="2619375" cy="276225"/>
                      <wp:effectExtent l="0" t="0" r="28575" b="28575"/>
                      <wp:wrapNone/>
                      <wp:docPr id="24" name="Tekstfel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4CD346B9" w14:textId="3EAAC9BC" w:rsidR="00DF3579" w:rsidRPr="00FA0078" w:rsidRDefault="00DF3579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BEMÆRKNING FRA</w:t>
                                  </w:r>
                                </w:p>
                                <w:p w14:paraId="604D16A0" w14:textId="77777777" w:rsidR="00DF3579" w:rsidRDefault="00DF35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B5BCE" id="Tekstfelt 24" o:spid="_x0000_s1031" type="#_x0000_t202" style="position:absolute;margin-left:18.25pt;margin-top:392.15pt;width:206.2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" filled="f" strokeweight=".5pt">
                      <v:textbox>
                        <w:txbxContent>
                          <w:p w14:paraId="4CD346B9" w14:textId="3EAAC9BC" w:rsidR="00DF3579" w:rsidRPr="00FA0078" w:rsidRDefault="00DF3579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BEMÆRKNING FRA</w:t>
                            </w:r>
                          </w:p>
                          <w:p w14:paraId="604D16A0" w14:textId="77777777" w:rsidR="00DF3579" w:rsidRDefault="00DF357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5CD347E" wp14:editId="5F4814F9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3608705</wp:posOffset>
                      </wp:positionV>
                      <wp:extent cx="1790700" cy="276225"/>
                      <wp:effectExtent l="0" t="0" r="19050" b="28575"/>
                      <wp:wrapNone/>
                      <wp:docPr id="23" name="Tekstfel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09A31C2A" w14:textId="76AE7A60" w:rsidR="00304D04" w:rsidRPr="00FA0078" w:rsidRDefault="00DF3579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NÆSTE ÅR</w:t>
                                  </w:r>
                                </w:p>
                                <w:p w14:paraId="517C1D05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D347E" id="Tekstfelt 23" o:spid="_x0000_s1032" type="#_x0000_t202" style="position:absolute;margin-left:18.25pt;margin-top:284.15pt;width:141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" filled="f" strokeweight=".5pt">
                      <v:textbox>
                        <w:txbxContent>
                          <w:p w14:paraId="09A31C2A" w14:textId="76AE7A60" w:rsidR="00304D04" w:rsidRPr="00FA0078" w:rsidRDefault="00DF3579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NÆSTE ÅR</w:t>
                            </w:r>
                          </w:p>
                          <w:p w14:paraId="517C1D05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BFBEFA" wp14:editId="24D51CB2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2246630</wp:posOffset>
                      </wp:positionV>
                      <wp:extent cx="1990725" cy="276225"/>
                      <wp:effectExtent l="0" t="0" r="28575" b="28575"/>
                      <wp:wrapNone/>
                      <wp:docPr id="22" name="Tekstfel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520A4DD" w14:textId="4225F552" w:rsidR="00304D04" w:rsidRPr="00FA0078" w:rsidRDefault="00304D04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OM 10 ÅR</w:t>
                                  </w:r>
                                </w:p>
                                <w:p w14:paraId="70616BFA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FBEFA" id="Tekstfelt 22" o:spid="_x0000_s1033" type="#_x0000_t202" style="position:absolute;margin-left:17.45pt;margin-top:176.9pt;width:156.7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" filled="f" strokeweight=".5pt">
                      <v:textbox>
                        <w:txbxContent>
                          <w:p w14:paraId="2520A4DD" w14:textId="4225F552" w:rsidR="00304D04" w:rsidRPr="00FA0078" w:rsidRDefault="00304D04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OM 10 ÅR</w:t>
                            </w:r>
                          </w:p>
                          <w:p w14:paraId="70616BFA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  <w:r w:rsidR="00304D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9945E4" wp14:editId="39393E3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532130</wp:posOffset>
                      </wp:positionV>
                      <wp:extent cx="2876550" cy="276225"/>
                      <wp:effectExtent l="0" t="0" r="19050" b="28575"/>
                      <wp:wrapNone/>
                      <wp:docPr id="21" name="Tekstfel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31818083" w14:textId="39150F00" w:rsidR="00304D04" w:rsidRPr="00FA0078" w:rsidRDefault="00304D04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EN PINLIG SITUATION</w:t>
                                  </w:r>
                                </w:p>
                                <w:p w14:paraId="502BEC98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945E4" id="Tekstfelt 21" o:spid="_x0000_s1034" type="#_x0000_t202" style="position:absolute;margin-left:17.5pt;margin-top:41.9pt;width:226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" filled="f" strokeweight=".5pt">
                      <v:textbox>
                        <w:txbxContent>
                          <w:p w14:paraId="31818083" w14:textId="39150F00" w:rsidR="00304D04" w:rsidRPr="00FA0078" w:rsidRDefault="00304D04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EN PINLIG SITUATION</w:t>
                            </w:r>
                          </w:p>
                          <w:p w14:paraId="502BEC98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27EC25F9" w14:textId="06931757" w:rsidR="0043117B" w:rsidRDefault="000A71D7" w:rsidP="00951CEC">
      <w:pPr>
        <w:tabs>
          <w:tab w:val="left" w:pos="990"/>
        </w:tabs>
      </w:pPr>
    </w:p>
    <w:sectPr w:rsidR="0043117B" w:rsidSect="006B3D90">
      <w:pgSz w:w="11906" w:h="16838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C9042" w14:textId="77777777" w:rsidR="00B72515" w:rsidRDefault="00B72515" w:rsidP="000C45FF">
      <w:r>
        <w:separator/>
      </w:r>
    </w:p>
  </w:endnote>
  <w:endnote w:type="continuationSeparator" w:id="0">
    <w:p w14:paraId="3C80A9FA" w14:textId="77777777" w:rsidR="00B72515" w:rsidRDefault="00B725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4085F" w14:textId="77777777" w:rsidR="00B72515" w:rsidRDefault="00B72515" w:rsidP="000C45FF">
      <w:r>
        <w:separator/>
      </w:r>
    </w:p>
  </w:footnote>
  <w:footnote w:type="continuationSeparator" w:id="0">
    <w:p w14:paraId="54B334F5" w14:textId="77777777" w:rsidR="00B72515" w:rsidRDefault="00B72515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73B15"/>
    <w:rsid w:val="00086FFE"/>
    <w:rsid w:val="00094499"/>
    <w:rsid w:val="000A71D7"/>
    <w:rsid w:val="000C45FF"/>
    <w:rsid w:val="000E3EC5"/>
    <w:rsid w:val="000E3FD1"/>
    <w:rsid w:val="000F3FCB"/>
    <w:rsid w:val="00112054"/>
    <w:rsid w:val="0012551A"/>
    <w:rsid w:val="00136F8D"/>
    <w:rsid w:val="00141CCC"/>
    <w:rsid w:val="001525E1"/>
    <w:rsid w:val="00180329"/>
    <w:rsid w:val="0019001F"/>
    <w:rsid w:val="001A4D53"/>
    <w:rsid w:val="001A74A5"/>
    <w:rsid w:val="001B2ABD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04D04"/>
    <w:rsid w:val="003156FC"/>
    <w:rsid w:val="003254B5"/>
    <w:rsid w:val="00337E9F"/>
    <w:rsid w:val="00370759"/>
    <w:rsid w:val="0037121F"/>
    <w:rsid w:val="00375566"/>
    <w:rsid w:val="003844B2"/>
    <w:rsid w:val="003A073B"/>
    <w:rsid w:val="003A6B7D"/>
    <w:rsid w:val="003B06CA"/>
    <w:rsid w:val="003B15D3"/>
    <w:rsid w:val="003F54AB"/>
    <w:rsid w:val="004071FC"/>
    <w:rsid w:val="00445947"/>
    <w:rsid w:val="004813B3"/>
    <w:rsid w:val="00496591"/>
    <w:rsid w:val="004C63E4"/>
    <w:rsid w:val="004D0BAF"/>
    <w:rsid w:val="004D3011"/>
    <w:rsid w:val="00517795"/>
    <w:rsid w:val="005262AC"/>
    <w:rsid w:val="00534E00"/>
    <w:rsid w:val="005E39D5"/>
    <w:rsid w:val="00600670"/>
    <w:rsid w:val="0062123A"/>
    <w:rsid w:val="006311C7"/>
    <w:rsid w:val="00646E75"/>
    <w:rsid w:val="0066412E"/>
    <w:rsid w:val="006771D0"/>
    <w:rsid w:val="0068627A"/>
    <w:rsid w:val="006B3D90"/>
    <w:rsid w:val="00715FCB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C2994"/>
    <w:rsid w:val="00905C67"/>
    <w:rsid w:val="009260CD"/>
    <w:rsid w:val="00951CEC"/>
    <w:rsid w:val="00952C25"/>
    <w:rsid w:val="009B7C47"/>
    <w:rsid w:val="009E1CB0"/>
    <w:rsid w:val="00A2118D"/>
    <w:rsid w:val="00A255E4"/>
    <w:rsid w:val="00A477FA"/>
    <w:rsid w:val="00A54B40"/>
    <w:rsid w:val="00A93E7D"/>
    <w:rsid w:val="00A94B34"/>
    <w:rsid w:val="00AD76E2"/>
    <w:rsid w:val="00AE7882"/>
    <w:rsid w:val="00B20152"/>
    <w:rsid w:val="00B359E4"/>
    <w:rsid w:val="00B57D98"/>
    <w:rsid w:val="00B70850"/>
    <w:rsid w:val="00B72515"/>
    <w:rsid w:val="00B851B4"/>
    <w:rsid w:val="00C066B6"/>
    <w:rsid w:val="00C37BA1"/>
    <w:rsid w:val="00C4674C"/>
    <w:rsid w:val="00C506CF"/>
    <w:rsid w:val="00C54E09"/>
    <w:rsid w:val="00C72BED"/>
    <w:rsid w:val="00C9578B"/>
    <w:rsid w:val="00CB0055"/>
    <w:rsid w:val="00CB681B"/>
    <w:rsid w:val="00CC4513"/>
    <w:rsid w:val="00CE0074"/>
    <w:rsid w:val="00D2522B"/>
    <w:rsid w:val="00D422DE"/>
    <w:rsid w:val="00D47FED"/>
    <w:rsid w:val="00D5459D"/>
    <w:rsid w:val="00D94E19"/>
    <w:rsid w:val="00DA1F4D"/>
    <w:rsid w:val="00DD172A"/>
    <w:rsid w:val="00DF3579"/>
    <w:rsid w:val="00DF3D96"/>
    <w:rsid w:val="00E1174F"/>
    <w:rsid w:val="00E127EA"/>
    <w:rsid w:val="00E25A26"/>
    <w:rsid w:val="00E4381A"/>
    <w:rsid w:val="00E541DD"/>
    <w:rsid w:val="00E55D74"/>
    <w:rsid w:val="00EA4EB9"/>
    <w:rsid w:val="00F426DC"/>
    <w:rsid w:val="00F60274"/>
    <w:rsid w:val="00F77FB9"/>
    <w:rsid w:val="00F8597C"/>
    <w:rsid w:val="00FA0078"/>
    <w:rsid w:val="00FB068F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68627A"/>
    <w:rPr>
      <w:rFonts w:ascii="Tahoma" w:hAnsi="Tahoma"/>
      <w:color w:val="000000" w:themeColor="text1"/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FA0078"/>
    <w:rPr>
      <w:rFonts w:ascii="Tahoma" w:hAnsi="Tahoma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3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webSettings" Target="webSettings.xml"/><Relationship Id="rId17" Type="http://schemas.openxmlformats.org/officeDocument/2006/relationships/hyperlink" Target="https://pixabay.com/en/instagram-social-networks-2258219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Sunglasses" TargetMode="External"/><Relationship Id="rId24" Type="http://schemas.openxmlformats.org/officeDocument/2006/relationships/hyperlink" Target="mailto:emailgoeshere@example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svg"/><Relationship Id="rId10" Type="http://schemas.openxmlformats.org/officeDocument/2006/relationships/image" Target="media/image1.jpg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BACB14CA854EE09E4A2AC507527D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BF52D3-3601-409D-9833-FDF9EFD3346F}"/>
      </w:docPartPr>
      <w:docPartBody>
        <w:p w:rsidR="00550853" w:rsidRDefault="0069783E" w:rsidP="0069783E">
          <w:pPr>
            <w:pStyle w:val="33BACB14CA854EE09E4A2AC507527DEA"/>
          </w:pPr>
          <w:r w:rsidRPr="00E4381A">
            <w:rPr>
              <w:rStyle w:val="Hyperlink"/>
              <w:lang w:bidi="da-DK"/>
            </w:rPr>
            <w:t>nogen@eksempel.com</w:t>
          </w:r>
          <w:hyperlink r:id="rId4" w:history="1">
            <w:r>
              <w:rPr>
                <w:rStyle w:val="Hyperlink"/>
              </w:rPr>
              <w:t>mailto:emailgoeshere@example.com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2D6319"/>
    <w:rsid w:val="0034234C"/>
    <w:rsid w:val="00550853"/>
    <w:rsid w:val="0069783E"/>
    <w:rsid w:val="006F2AC3"/>
    <w:rsid w:val="00961F38"/>
    <w:rsid w:val="00AC48BA"/>
    <w:rsid w:val="00E6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FDDFD8DE0664B4E87B9485358F6A482">
    <w:name w:val="BFDDFD8DE0664B4E87B9485358F6A482"/>
  </w:style>
  <w:style w:type="paragraph" w:customStyle="1" w:styleId="B7F6F5C031054D6BAA9F1722D1736809">
    <w:name w:val="B7F6F5C031054D6BAA9F1722D1736809"/>
  </w:style>
  <w:style w:type="paragraph" w:customStyle="1" w:styleId="BD88AE137DB7496BAE33BEBEB077E6FD">
    <w:name w:val="BD88AE137DB7496BAE33BEBEB077E6FD"/>
  </w:style>
  <w:style w:type="paragraph" w:customStyle="1" w:styleId="E1ED3A5EB9D445FA895A894B74C2649F">
    <w:name w:val="E1ED3A5EB9D445FA895A894B74C2649F"/>
  </w:style>
  <w:style w:type="paragraph" w:customStyle="1" w:styleId="369CECBA9BE54CDA868A71C13C7DCB37">
    <w:name w:val="369CECBA9BE54CDA868A71C13C7DCB37"/>
  </w:style>
  <w:style w:type="paragraph" w:customStyle="1" w:styleId="CE7EFF01848D48018B69B18C36BC65E4">
    <w:name w:val="CE7EFF01848D48018B69B18C36BC65E4"/>
  </w:style>
  <w:style w:type="paragraph" w:customStyle="1" w:styleId="58E02590B0E644798846968BEFE18C3A">
    <w:name w:val="58E02590B0E644798846968BEFE18C3A"/>
  </w:style>
  <w:style w:type="paragraph" w:customStyle="1" w:styleId="64C5150D29F6434681657CE2E3B88163">
    <w:name w:val="64C5150D29F6434681657CE2E3B88163"/>
  </w:style>
  <w:style w:type="paragraph" w:customStyle="1" w:styleId="E1E8EEC4C34B4956B57330B12339313F">
    <w:name w:val="E1E8EEC4C34B4956B57330B12339313F"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69783E"/>
    <w:rPr>
      <w:color w:val="C45911" w:themeColor="accent2" w:themeShade="BF"/>
      <w:u w:val="single"/>
    </w:rPr>
  </w:style>
  <w:style w:type="paragraph" w:customStyle="1" w:styleId="98521142455C42DBA47092E2A6582407">
    <w:name w:val="98521142455C42DBA47092E2A6582407"/>
  </w:style>
  <w:style w:type="paragraph" w:customStyle="1" w:styleId="E00A3749C2C146D0B9BE911F19EF12AD">
    <w:name w:val="E00A3749C2C146D0B9BE911F19EF12AD"/>
  </w:style>
  <w:style w:type="paragraph" w:customStyle="1" w:styleId="561C290FF6EC4397890EE79491853274">
    <w:name w:val="561C290FF6EC4397890EE79491853274"/>
  </w:style>
  <w:style w:type="paragraph" w:customStyle="1" w:styleId="D4D9DA7C236B46CFBA8699442F3B8B4F">
    <w:name w:val="D4D9DA7C236B46CFBA8699442F3B8B4F"/>
  </w:style>
  <w:style w:type="paragraph" w:customStyle="1" w:styleId="0C8F228B0FB94B5AB5BB192DB445DBDA">
    <w:name w:val="0C8F228B0FB94B5AB5BB192DB445DBDA"/>
  </w:style>
  <w:style w:type="paragraph" w:customStyle="1" w:styleId="172B7DEC1881495185FC69B776299ECA">
    <w:name w:val="172B7DEC1881495185FC69B776299ECA"/>
  </w:style>
  <w:style w:type="paragraph" w:customStyle="1" w:styleId="328B095D847648A685F0AEB7C7A920B2">
    <w:name w:val="328B095D847648A685F0AEB7C7A920B2"/>
  </w:style>
  <w:style w:type="paragraph" w:customStyle="1" w:styleId="99B9C3EC5E7543ACB6EF83B222693681">
    <w:name w:val="99B9C3EC5E7543ACB6EF83B222693681"/>
  </w:style>
  <w:style w:type="paragraph" w:customStyle="1" w:styleId="72882270DC504E45947F2DB7B671558E">
    <w:name w:val="72882270DC504E45947F2DB7B671558E"/>
  </w:style>
  <w:style w:type="paragraph" w:customStyle="1" w:styleId="ED7CB9A420C14CCF94303516073461FF">
    <w:name w:val="ED7CB9A420C14CCF94303516073461FF"/>
  </w:style>
  <w:style w:type="paragraph" w:customStyle="1" w:styleId="BEB769FFC2594B4DB8629E2EB0B087F1">
    <w:name w:val="BEB769FFC2594B4DB8629E2EB0B087F1"/>
  </w:style>
  <w:style w:type="paragraph" w:customStyle="1" w:styleId="3D8ACB93CD4C49E89886DFF6AA0A58B4">
    <w:name w:val="3D8ACB93CD4C49E89886DFF6AA0A58B4"/>
  </w:style>
  <w:style w:type="paragraph" w:customStyle="1" w:styleId="90A3519AFB2B43588C53E6B2C0094E1B">
    <w:name w:val="90A3519AFB2B43588C53E6B2C0094E1B"/>
  </w:style>
  <w:style w:type="paragraph" w:customStyle="1" w:styleId="5BFA07F9DE5B49A989FE6D5054C5B2C6">
    <w:name w:val="5BFA07F9DE5B49A989FE6D5054C5B2C6"/>
  </w:style>
  <w:style w:type="paragraph" w:customStyle="1" w:styleId="C9062752DE924460BF3463EB5DA14495">
    <w:name w:val="C9062752DE924460BF3463EB5DA14495"/>
  </w:style>
  <w:style w:type="paragraph" w:customStyle="1" w:styleId="A32610859380492CA36AF9FBB1E517FC">
    <w:name w:val="A32610859380492CA36AF9FBB1E517FC"/>
  </w:style>
  <w:style w:type="paragraph" w:customStyle="1" w:styleId="7171CBC579DE4797AE663CBFBEC7BD36">
    <w:name w:val="7171CBC579DE4797AE663CBFBEC7BD36"/>
  </w:style>
  <w:style w:type="paragraph" w:customStyle="1" w:styleId="ADE60AE7DE6845968AA9061D34C2A4A8">
    <w:name w:val="ADE60AE7DE6845968AA9061D34C2A4A8"/>
  </w:style>
  <w:style w:type="paragraph" w:customStyle="1" w:styleId="4DFA5985DEB3403EB848ADE1E15669AC">
    <w:name w:val="4DFA5985DEB3403EB848ADE1E15669AC"/>
  </w:style>
  <w:style w:type="paragraph" w:customStyle="1" w:styleId="D04C79878CE744A2A4DCD08F171EA5E8">
    <w:name w:val="D04C79878CE744A2A4DCD08F171EA5E8"/>
  </w:style>
  <w:style w:type="paragraph" w:customStyle="1" w:styleId="EED8746CC829427CBC5E0AFEA729A553">
    <w:name w:val="EED8746CC829427CBC5E0AFEA729A553"/>
  </w:style>
  <w:style w:type="paragraph" w:customStyle="1" w:styleId="EA1289CCAFD849EF9E585463B866A07F">
    <w:name w:val="EA1289CCAFD849EF9E585463B866A07F"/>
  </w:style>
  <w:style w:type="paragraph" w:customStyle="1" w:styleId="5228D511B8DE467BAE1273A5A7010E38">
    <w:name w:val="5228D511B8DE467BAE1273A5A7010E38"/>
  </w:style>
  <w:style w:type="paragraph" w:customStyle="1" w:styleId="7160D878273F4A29B2C3D6CC8CF7C881">
    <w:name w:val="7160D878273F4A29B2C3D6CC8CF7C881"/>
  </w:style>
  <w:style w:type="paragraph" w:customStyle="1" w:styleId="7A7D2AEC3086474ABB7A45443B4BECB9">
    <w:name w:val="7A7D2AEC3086474ABB7A45443B4BECB9"/>
  </w:style>
  <w:style w:type="paragraph" w:customStyle="1" w:styleId="5BD358DB55BD441FB928A7E1DD46E396">
    <w:name w:val="5BD358DB55BD441FB928A7E1DD46E396"/>
  </w:style>
  <w:style w:type="paragraph" w:customStyle="1" w:styleId="0F4D1ADD030C49708BF15BE6AFDD8DD7">
    <w:name w:val="0F4D1ADD030C49708BF15BE6AFDD8DD7"/>
  </w:style>
  <w:style w:type="paragraph" w:customStyle="1" w:styleId="6B46828937004384B675AB15A2CEB14C">
    <w:name w:val="6B46828937004384B675AB15A2CEB14C"/>
  </w:style>
  <w:style w:type="paragraph" w:customStyle="1" w:styleId="61E2012242F345C0B3D59010B1B1A06B">
    <w:name w:val="61E2012242F345C0B3D59010B1B1A06B"/>
  </w:style>
  <w:style w:type="paragraph" w:customStyle="1" w:styleId="D41D85B872964B8A9F2615229781E88E">
    <w:name w:val="D41D85B872964B8A9F2615229781E88E"/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D14CA09AAEED4AA9B1A1995265999BCF">
    <w:name w:val="D14CA09AAEED4AA9B1A1995265999BCF"/>
  </w:style>
  <w:style w:type="paragraph" w:customStyle="1" w:styleId="6953F5402D7849C18E73E3E92F54BC66">
    <w:name w:val="6953F5402D7849C18E73E3E92F54BC66"/>
    <w:rsid w:val="00961F38"/>
  </w:style>
  <w:style w:type="paragraph" w:customStyle="1" w:styleId="446D7B363E4F4F1185590C3E86F2A61C">
    <w:name w:val="446D7B363E4F4F1185590C3E86F2A61C"/>
    <w:rsid w:val="00961F38"/>
  </w:style>
  <w:style w:type="paragraph" w:customStyle="1" w:styleId="D9D5106C5C43492D90778F97AD6CE838">
    <w:name w:val="D9D5106C5C43492D90778F97AD6CE838"/>
    <w:rsid w:val="00961F38"/>
  </w:style>
  <w:style w:type="paragraph" w:customStyle="1" w:styleId="5F1A9EE40BB74C0B9A2A57955998421E">
    <w:name w:val="5F1A9EE40BB74C0B9A2A57955998421E"/>
    <w:rsid w:val="00961F38"/>
  </w:style>
  <w:style w:type="paragraph" w:customStyle="1" w:styleId="4973A3B26DFB4FE999C12D0B111FA57E">
    <w:name w:val="4973A3B26DFB4FE999C12D0B111FA57E"/>
    <w:rsid w:val="00961F38"/>
  </w:style>
  <w:style w:type="paragraph" w:customStyle="1" w:styleId="15BE92EBC09342C2ADECE59BFABCBC5D">
    <w:name w:val="15BE92EBC09342C2ADECE59BFABCBC5D"/>
    <w:rsid w:val="00961F38"/>
  </w:style>
  <w:style w:type="paragraph" w:customStyle="1" w:styleId="2D58F89579804B738EBBCC0A6180A029">
    <w:name w:val="2D58F89579804B738EBBCC0A6180A029"/>
    <w:rsid w:val="00961F38"/>
  </w:style>
  <w:style w:type="paragraph" w:customStyle="1" w:styleId="036A007C74534FCAA615D86A0B6DFBCE">
    <w:name w:val="036A007C74534FCAA615D86A0B6DFBCE"/>
    <w:rsid w:val="00961F38"/>
  </w:style>
  <w:style w:type="paragraph" w:customStyle="1" w:styleId="8A40FC0F4C8A4F4BBA3D962FF295BC1E">
    <w:name w:val="8A40FC0F4C8A4F4BBA3D962FF295BC1E"/>
    <w:rsid w:val="00961F38"/>
  </w:style>
  <w:style w:type="paragraph" w:customStyle="1" w:styleId="117B78E3C33A48FFA40F5B43BF141702">
    <w:name w:val="117B78E3C33A48FFA40F5B43BF141702"/>
    <w:rsid w:val="00961F38"/>
  </w:style>
  <w:style w:type="paragraph" w:customStyle="1" w:styleId="FBB13033F700474B9D930C868F861BA5">
    <w:name w:val="FBB13033F700474B9D930C868F861BA5"/>
    <w:rsid w:val="00961F38"/>
  </w:style>
  <w:style w:type="paragraph" w:customStyle="1" w:styleId="51675285FB2640D3887F7DCD4AE1FE4A">
    <w:name w:val="51675285FB2640D3887F7DCD4AE1FE4A"/>
    <w:rsid w:val="00961F38"/>
  </w:style>
  <w:style w:type="paragraph" w:customStyle="1" w:styleId="C40A76F20D994D9BB7E35BB7B6B2B21F">
    <w:name w:val="C40A76F20D994D9BB7E35BB7B6B2B21F"/>
    <w:rsid w:val="00961F38"/>
  </w:style>
  <w:style w:type="paragraph" w:customStyle="1" w:styleId="1EC8897BB14E4F7A9B7C6253106D04FF">
    <w:name w:val="1EC8897BB14E4F7A9B7C6253106D04FF"/>
    <w:rsid w:val="00961F38"/>
  </w:style>
  <w:style w:type="paragraph" w:customStyle="1" w:styleId="6E3F4324C4FE4687B527A193FF795778">
    <w:name w:val="6E3F4324C4FE4687B527A193FF795778"/>
    <w:rsid w:val="00961F38"/>
  </w:style>
  <w:style w:type="paragraph" w:customStyle="1" w:styleId="82C9D208EF7648EBB23F03D12635933E">
    <w:name w:val="82C9D208EF7648EBB23F03D12635933E"/>
    <w:rsid w:val="00961F38"/>
  </w:style>
  <w:style w:type="paragraph" w:customStyle="1" w:styleId="97992ECCE7524BC4857BDD188C9ED056">
    <w:name w:val="97992ECCE7524BC4857BDD188C9ED056"/>
    <w:rsid w:val="00961F38"/>
  </w:style>
  <w:style w:type="paragraph" w:customStyle="1" w:styleId="7CBD1C26CC4949E29CA283E4AF0DDA8B">
    <w:name w:val="7CBD1C26CC4949E29CA283E4AF0DDA8B"/>
    <w:rsid w:val="00961F38"/>
  </w:style>
  <w:style w:type="paragraph" w:customStyle="1" w:styleId="893584D41FE948D5B07ED0FCC3631EE1">
    <w:name w:val="893584D41FE948D5B07ED0FCC3631EE1"/>
    <w:rsid w:val="0069783E"/>
  </w:style>
  <w:style w:type="paragraph" w:customStyle="1" w:styleId="33BACB14CA854EE09E4A2AC507527DEA">
    <w:name w:val="33BACB14CA854EE09E4A2AC507527DEA"/>
    <w:rsid w:val="0069783E"/>
  </w:style>
  <w:style w:type="paragraph" w:customStyle="1" w:styleId="F026797356B4493CB6C9688A517E7A89">
    <w:name w:val="F026797356B4493CB6C9688A517E7A89"/>
    <w:rsid w:val="0069783E"/>
  </w:style>
  <w:style w:type="paragraph" w:customStyle="1" w:styleId="9EC63F4C2C7D416BB8AD9EE5820229B8">
    <w:name w:val="9EC63F4C2C7D416BB8AD9EE5820229B8"/>
    <w:rsid w:val="00697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157124-0D60-47B2-9380-9AAF108B7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60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2020-01-28T14:46:00Z</dcterms:created>
  <dcterms:modified xsi:type="dcterms:W3CDTF">2020-01-29T12:57:00Z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