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>
    <v:background id="_x0000_s1025" o:bwmode="white" fillcolor="#deeaf6 [664]">
      <v:fill r:id="rId6" o:title=" brede opadgående" color2="#bdd6ee [1304]" type="pattern"/>
    </v:background>
  </w:background>
  <w:body>
    <w:p w14:paraId="227ABE3B" w14:textId="202347F6" w:rsidR="00FA0078" w:rsidRDefault="00E20036" w:rsidP="001C53FE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7D98A7" wp14:editId="4AA5BE56">
                <wp:simplePos x="0" y="0"/>
                <wp:positionH relativeFrom="column">
                  <wp:posOffset>2457450</wp:posOffset>
                </wp:positionH>
                <wp:positionV relativeFrom="paragraph">
                  <wp:posOffset>114935</wp:posOffset>
                </wp:positionV>
                <wp:extent cx="3705225" cy="542925"/>
                <wp:effectExtent l="0" t="0" r="9525" b="9525"/>
                <wp:wrapNone/>
                <wp:docPr id="321" name="Tekstfel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FBE29" w14:textId="3770E582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Navn Navnesen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D98A7" id="_x0000_t202" coordsize="21600,21600" o:spt="202" path="m,l,21600r21600,l21600,xe">
                <v:stroke joinstyle="miter"/>
                <v:path gradientshapeok="t" o:connecttype="rect"/>
              </v:shapetype>
              <v:shape id="Tekstfelt 321" o:spid="_x0000_s1026" type="#_x0000_t202" style="position:absolute;margin-left:193.5pt;margin-top:9.05pt;width:291.75pt;height:4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" fillcolor="#2e74b5 [2408]" stroked="f" strokeweight=".5pt">
                <v:textbox>
                  <w:txbxContent>
                    <w:p w14:paraId="384FBE29" w14:textId="3770E582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Navn Navnesen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horzAnchor="margin" w:tblpY="1800"/>
        <w:tblW w:w="630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87"/>
        <w:gridCol w:w="1422"/>
      </w:tblGrid>
      <w:tr w:rsidR="00013315" w14:paraId="78EDAEF7" w14:textId="77777777" w:rsidTr="00550FBE">
        <w:trPr>
          <w:trHeight w:val="1599"/>
        </w:trPr>
        <w:tc>
          <w:tcPr>
            <w:tcW w:w="4887" w:type="dxa"/>
            <w:vAlign w:val="bottom"/>
          </w:tcPr>
          <w:p w14:paraId="71317D5D" w14:textId="11F181F8" w:rsidR="00013315" w:rsidRPr="00013315" w:rsidRDefault="00013315" w:rsidP="00013315">
            <w:pPr>
              <w:rPr>
                <w:spacing w:val="20"/>
                <w:sz w:val="36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407416" wp14:editId="63A894B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-760730</wp:posOffset>
                      </wp:positionV>
                      <wp:extent cx="1657350" cy="1654175"/>
                      <wp:effectExtent l="57150" t="57150" r="114300" b="11747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444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68304" id="Ellipse 3" o:spid="_x0000_s1026" style="position:absolute;margin-left:45.1pt;margin-top:-59.9pt;width:130.5pt;height:13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" strokecolor="#2e74b5 [2408]" strokeweight="3.5pt">
                      <v:fill r:id="rId13" o:title="" recolor="t" rotate="t" type="frame"/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</w:p>
          <w:p w14:paraId="05355FF4" w14:textId="2FB7F8BB" w:rsidR="00013315" w:rsidRPr="00951CEC" w:rsidRDefault="00013315" w:rsidP="00013315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E14979A" w:rsidR="00013315" w:rsidRPr="002B02DC" w:rsidRDefault="00013315" w:rsidP="00013315">
            <w:pPr>
              <w:tabs>
                <w:tab w:val="left" w:pos="990"/>
              </w:tabs>
              <w:jc w:val="center"/>
            </w:pPr>
          </w:p>
        </w:tc>
        <w:tc>
          <w:tcPr>
            <w:tcW w:w="1422" w:type="dxa"/>
          </w:tcPr>
          <w:p w14:paraId="1C04E135" w14:textId="2DE0F7E9" w:rsidR="00013315" w:rsidRPr="002B02DC" w:rsidRDefault="00013315" w:rsidP="00013315">
            <w:pPr>
              <w:tabs>
                <w:tab w:val="left" w:pos="990"/>
              </w:tabs>
              <w:jc w:val="center"/>
            </w:pPr>
          </w:p>
        </w:tc>
      </w:tr>
      <w:tr w:rsidR="00013315" w:rsidRPr="00A255E4" w14:paraId="78928458" w14:textId="77777777" w:rsidTr="00550FBE">
        <w:trPr>
          <w:trHeight w:val="11573"/>
        </w:trPr>
        <w:tc>
          <w:tcPr>
            <w:tcW w:w="4887" w:type="dxa"/>
          </w:tcPr>
          <w:p w14:paraId="045B98F9" w14:textId="6ABC5F46" w:rsidR="00013315" w:rsidRDefault="00550FBE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54A02D" wp14:editId="347E281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338455</wp:posOffset>
                      </wp:positionV>
                      <wp:extent cx="2809875" cy="1838325"/>
                      <wp:effectExtent l="38100" t="38100" r="104775" b="104775"/>
                      <wp:wrapSquare wrapText="bothSides"/>
                      <wp:docPr id="6" name="Tekstfel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1838325"/>
                              </a:xfrm>
                              <a:custGeom>
                                <a:avLst/>
                                <a:gdLst>
                                  <a:gd name="connsiteX0" fmla="*/ 0 w 2790825"/>
                                  <a:gd name="connsiteY0" fmla="*/ 0 h 1581150"/>
                                  <a:gd name="connsiteX1" fmla="*/ 2790825 w 2790825"/>
                                  <a:gd name="connsiteY1" fmla="*/ 0 h 1581150"/>
                                  <a:gd name="connsiteX2" fmla="*/ 2790825 w 2790825"/>
                                  <a:gd name="connsiteY2" fmla="*/ 1581150 h 1581150"/>
                                  <a:gd name="connsiteX3" fmla="*/ 0 w 2790825"/>
                                  <a:gd name="connsiteY3" fmla="*/ 1581150 h 1581150"/>
                                  <a:gd name="connsiteX4" fmla="*/ 0 w 2790825"/>
                                  <a:gd name="connsiteY4" fmla="*/ 0 h 1581150"/>
                                  <a:gd name="connsiteX0" fmla="*/ 19050 w 2809875"/>
                                  <a:gd name="connsiteY0" fmla="*/ 0 h 1838325"/>
                                  <a:gd name="connsiteX1" fmla="*/ 2809875 w 2809875"/>
                                  <a:gd name="connsiteY1" fmla="*/ 0 h 1838325"/>
                                  <a:gd name="connsiteX2" fmla="*/ 2809875 w 2809875"/>
                                  <a:gd name="connsiteY2" fmla="*/ 1581150 h 1838325"/>
                                  <a:gd name="connsiteX3" fmla="*/ 0 w 2809875"/>
                                  <a:gd name="connsiteY3" fmla="*/ 1838325 h 1838325"/>
                                  <a:gd name="connsiteX4" fmla="*/ 19050 w 2809875"/>
                                  <a:gd name="connsiteY4" fmla="*/ 0 h 1838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09875" h="1838325">
                                    <a:moveTo>
                                      <a:pt x="19050" y="0"/>
                                    </a:moveTo>
                                    <a:lnTo>
                                      <a:pt x="2809875" y="0"/>
                                    </a:lnTo>
                                    <a:lnTo>
                                      <a:pt x="2809875" y="1581150"/>
                                    </a:lnTo>
                                    <a:lnTo>
                                      <a:pt x="0" y="1838325"/>
                                    </a:lnTo>
                                    <a:lnTo>
                                      <a:pt x="190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3E3999" w14:textId="77777777" w:rsidR="00013315" w:rsidRDefault="00013315" w:rsidP="00E20036">
                                  <w:pPr>
                                    <w:ind w:left="284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7559841C" w14:textId="77777777" w:rsidR="00013315" w:rsidRDefault="00013315" w:rsidP="00E20036">
                                  <w:pPr>
                                    <w:ind w:left="284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441249CA" w14:textId="18A45A8D" w:rsidR="00013315" w:rsidRPr="001C53FE" w:rsidRDefault="00013315" w:rsidP="00E20036">
                                  <w:pPr>
                                    <w:ind w:left="284"/>
                                    <w:rPr>
                                      <w:lang w:val="en-US"/>
                                    </w:rPr>
                                  </w:pPr>
                                  <w:r w:rsidRPr="003D0BB7">
                                    <w:t xml:space="preserve">Lille beskrivelse af Navn Navnesen her. </w:t>
                                  </w:r>
                                  <w:r w:rsidRPr="003D0BB7">
                                    <w:rPr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labore et dolore</w:t>
                                  </w:r>
                                  <w:r w:rsidR="001C53FE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3F0D78C4" w14:textId="77777777" w:rsidR="00013315" w:rsidRPr="001C53FE" w:rsidRDefault="00013315" w:rsidP="004C238D">
                                  <w:pPr>
                                    <w:tabs>
                                      <w:tab w:val="left" w:pos="990"/>
                                    </w:tabs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4A02D" id="Tekstfelt 6" o:spid="_x0000_s1027" style="position:absolute;margin-left:-1.25pt;margin-top:26.65pt;width:221.25pt;height:14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" adj="-11796480,,5400" path="m19050,l2809875,r,1581150l,1838325,19050,xe" fillcolor="white [3212]" stroked="f" strokeweight=".5pt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19050,0;2809875,0;2809875,1581150;0,1838325;19050,0" o:connectangles="0,0,0,0,0" textboxrect="0,0,2809875,1838325"/>
                      <v:textbox>
                        <w:txbxContent>
                          <w:p w14:paraId="563E3999" w14:textId="77777777" w:rsidR="00013315" w:rsidRDefault="00013315" w:rsidP="00E20036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</w:p>
                          <w:p w14:paraId="7559841C" w14:textId="77777777" w:rsidR="00013315" w:rsidRDefault="00013315" w:rsidP="00E20036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</w:p>
                          <w:p w14:paraId="441249CA" w14:textId="18A45A8D" w:rsidR="00013315" w:rsidRPr="001C53FE" w:rsidRDefault="00013315" w:rsidP="00E20036">
                            <w:pPr>
                              <w:ind w:left="284"/>
                              <w:rPr>
                                <w:lang w:val="en-US"/>
                              </w:rPr>
                            </w:pPr>
                            <w:r w:rsidRPr="003D0BB7">
                              <w:t xml:space="preserve">Lille beskrivelse af Navn Navnesen her. </w:t>
                            </w:r>
                            <w:r w:rsidRPr="003D0BB7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labore et dolore</w:t>
                            </w:r>
                            <w:r w:rsidR="001C53FE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F0D78C4" w14:textId="77777777" w:rsidR="00013315" w:rsidRPr="001C53FE" w:rsidRDefault="00013315" w:rsidP="004C238D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82A8FE" wp14:editId="78A2C85B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47625</wp:posOffset>
                      </wp:positionV>
                      <wp:extent cx="1304925" cy="542925"/>
                      <wp:effectExtent l="0" t="0" r="9525" b="952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22A87" w14:textId="3920099D" w:rsidR="00013315" w:rsidRPr="00550FBE" w:rsidRDefault="00550FBE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0FBE"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8" type="#_x0000_t202" style="position:absolute;margin-left:58.75pt;margin-top:3.75pt;width:102.75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" fillcolor="#f4b083 [1941]" stroked="f" strokeweight=".5pt">
                      <v:textbox>
                        <w:txbxContent>
                          <w:p w14:paraId="23B22A87" w14:textId="3920099D" w:rsidR="00013315" w:rsidRPr="00550FBE" w:rsidRDefault="00550FBE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FBE"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A5ABE1" w14:textId="7354EA51" w:rsidR="00013315" w:rsidRDefault="00013315" w:rsidP="00013315">
            <w:pPr>
              <w:pStyle w:val="Ingenafstand"/>
            </w:pPr>
          </w:p>
          <w:p w14:paraId="5E19305D" w14:textId="3BFE1FBE" w:rsidR="00013315" w:rsidRDefault="00550FBE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90A6132" wp14:editId="17ED33F7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102870</wp:posOffset>
                      </wp:positionV>
                      <wp:extent cx="1304925" cy="542925"/>
                      <wp:effectExtent l="0" t="0" r="9525" b="9525"/>
                      <wp:wrapNone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8995FB" w14:textId="5C1070DC" w:rsidR="00550FBE" w:rsidRPr="00550FBE" w:rsidRDefault="00550FBE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Kontakt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A6132" id="Tekstfelt 8" o:spid="_x0000_s1029" type="#_x0000_t202" style="position:absolute;margin-left:39.25pt;margin-top:8.1pt;width:102.7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" fillcolor="#a8d08d [1945]" stroked="f" strokeweight=".5pt">
                      <v:textbox>
                        <w:txbxContent>
                          <w:p w14:paraId="0F8995FB" w14:textId="5C1070DC" w:rsidR="00550FBE" w:rsidRPr="00550FBE" w:rsidRDefault="00550FBE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Kontakt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B2843F" w14:textId="7934B444" w:rsidR="00013315" w:rsidRPr="00013315" w:rsidRDefault="00013315" w:rsidP="00013315">
            <w:pPr>
              <w:pStyle w:val="Ingenafstand"/>
            </w:pPr>
          </w:p>
          <w:p w14:paraId="5CA8455E" w14:textId="3693871A" w:rsidR="00013315" w:rsidRPr="00550FBE" w:rsidRDefault="00E20036" w:rsidP="00550FBE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82047C" wp14:editId="01EF3A5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92710</wp:posOffset>
                      </wp:positionV>
                      <wp:extent cx="2324100" cy="2628900"/>
                      <wp:effectExtent l="38100" t="38100" r="95250" b="95250"/>
                      <wp:wrapSquare wrapText="bothSides"/>
                      <wp:docPr id="7" name="Tekstfel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628900"/>
                              </a:xfrm>
                              <a:custGeom>
                                <a:avLst/>
                                <a:gdLst>
                                  <a:gd name="connsiteX0" fmla="*/ 0 w 2790825"/>
                                  <a:gd name="connsiteY0" fmla="*/ 0 h 2381250"/>
                                  <a:gd name="connsiteX1" fmla="*/ 2790825 w 2790825"/>
                                  <a:gd name="connsiteY1" fmla="*/ 0 h 2381250"/>
                                  <a:gd name="connsiteX2" fmla="*/ 2790825 w 2790825"/>
                                  <a:gd name="connsiteY2" fmla="*/ 2381250 h 2381250"/>
                                  <a:gd name="connsiteX3" fmla="*/ 0 w 2790825"/>
                                  <a:gd name="connsiteY3" fmla="*/ 2381250 h 2381250"/>
                                  <a:gd name="connsiteX4" fmla="*/ 0 w 2790825"/>
                                  <a:gd name="connsiteY4" fmla="*/ 0 h 2381250"/>
                                  <a:gd name="connsiteX0" fmla="*/ 0 w 2790825"/>
                                  <a:gd name="connsiteY0" fmla="*/ 0 h 2628900"/>
                                  <a:gd name="connsiteX1" fmla="*/ 2790825 w 2790825"/>
                                  <a:gd name="connsiteY1" fmla="*/ 0 h 2628900"/>
                                  <a:gd name="connsiteX2" fmla="*/ 2790825 w 2790825"/>
                                  <a:gd name="connsiteY2" fmla="*/ 2628900 h 2628900"/>
                                  <a:gd name="connsiteX3" fmla="*/ 0 w 2790825"/>
                                  <a:gd name="connsiteY3" fmla="*/ 2381250 h 2628900"/>
                                  <a:gd name="connsiteX4" fmla="*/ 0 w 2790825"/>
                                  <a:gd name="connsiteY4" fmla="*/ 0 h 2628900"/>
                                  <a:gd name="connsiteX0" fmla="*/ 0 w 2895600"/>
                                  <a:gd name="connsiteY0" fmla="*/ 0 h 2628900"/>
                                  <a:gd name="connsiteX1" fmla="*/ 2790825 w 2895600"/>
                                  <a:gd name="connsiteY1" fmla="*/ 0 h 2628900"/>
                                  <a:gd name="connsiteX2" fmla="*/ 2895600 w 2895600"/>
                                  <a:gd name="connsiteY2" fmla="*/ 2628900 h 2628900"/>
                                  <a:gd name="connsiteX3" fmla="*/ 0 w 2895600"/>
                                  <a:gd name="connsiteY3" fmla="*/ 2381250 h 2628900"/>
                                  <a:gd name="connsiteX4" fmla="*/ 0 w 2895600"/>
                                  <a:gd name="connsiteY4" fmla="*/ 0 h 2628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95600" h="2628900">
                                    <a:moveTo>
                                      <a:pt x="0" y="0"/>
                                    </a:moveTo>
                                    <a:lnTo>
                                      <a:pt x="2790825" y="0"/>
                                    </a:lnTo>
                                    <a:lnTo>
                                      <a:pt x="2895600" y="2628900"/>
                                    </a:lnTo>
                                    <a:lnTo>
                                      <a:pt x="0" y="23812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43AD43F" w14:textId="18779141" w:rsidR="00550FBE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57AD3CD8" w14:textId="77777777" w:rsidR="00550FBE" w:rsidRDefault="00550FBE" w:rsidP="001C53FE">
                                  <w:pPr>
                                    <w:pStyle w:val="Ingenafstand"/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7EC0FDED" w14:textId="279950A9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42964022" wp14:editId="1927418E">
                                        <wp:extent cx="274955" cy="274955"/>
                                        <wp:effectExtent l="0" t="0" r="0" b="0"/>
                                        <wp:docPr id="326" name="Billede 3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16" cy="275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</w:t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>@nogen</w:t>
                                  </w:r>
                                </w:p>
                                <w:p w14:paraId="4CDA7731" w14:textId="77777777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59CAB0C5" w14:textId="239739E1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120A98F7" wp14:editId="3B9AEDEF">
                                        <wp:extent cx="274955" cy="274955"/>
                                        <wp:effectExtent l="0" t="0" r="0" b="0"/>
                                        <wp:docPr id="327" name="Grafik 3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77" cy="275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 xml:space="preserve">    /nogen</w:t>
                                  </w:r>
                                </w:p>
                                <w:p w14:paraId="4FEC4AE9" w14:textId="77777777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B15DC16" w14:textId="3D46F69E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41A6B820" wp14:editId="33F27659">
                                        <wp:extent cx="274955" cy="274955"/>
                                        <wp:effectExtent l="0" t="0" r="0" b="0"/>
                                        <wp:docPr id="328" name="Grafik 3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55" cy="274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 xml:space="preserve">   98 00 00 00</w:t>
                                  </w:r>
                                </w:p>
                                <w:p w14:paraId="10A93C78" w14:textId="77777777" w:rsidR="00550FBE" w:rsidRPr="003D0BB7" w:rsidRDefault="00550FBE" w:rsidP="001C53FE">
                                  <w:pPr>
                                    <w:pStyle w:val="Ingenafstand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47818077" w14:textId="769F5E3B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77B2FC2F" wp14:editId="28819EB2">
                                        <wp:extent cx="274955" cy="274955"/>
                                        <wp:effectExtent l="0" t="0" r="0" b="0"/>
                                        <wp:docPr id="329" name="Grafik 3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77" cy="274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C53FE">
                                    <w:rPr>
                                      <w:color w:val="2E74B5" w:themeColor="accent5" w:themeShade="BF"/>
                                    </w:rPr>
                                    <w:t xml:space="preserve">   </w:t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>nogen@etsted.dk</w:t>
                                  </w:r>
                                </w:p>
                                <w:p w14:paraId="429CAC44" w14:textId="65CBCD0C" w:rsidR="00550FBE" w:rsidRPr="004C238D" w:rsidRDefault="00550FBE" w:rsidP="00550FBE">
                                  <w:pPr>
                                    <w:tabs>
                                      <w:tab w:val="left" w:pos="990"/>
                                    </w:tabs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2047C" id="Tekstfelt 7" o:spid="_x0000_s1030" style="position:absolute;margin-left:-1.25pt;margin-top:7.3pt;width:183pt;height:20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95600,2628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" adj="-11796480,,5400" path="m,l2790825,r104775,2628900l,2381250,,xe" fillcolor="white [3212]" stroked="f" strokeweight=".5pt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0,0;2240004,0;2324100,2628900;0,2381250;0,0" o:connectangles="0,0,0,0,0" textboxrect="0,0,2895600,2628900"/>
                      <v:textbox>
                        <w:txbxContent>
                          <w:p w14:paraId="543AD43F" w14:textId="18779141" w:rsidR="00550FBE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57AD3CD8" w14:textId="77777777" w:rsidR="00550FBE" w:rsidRDefault="00550FBE" w:rsidP="001C53FE">
                            <w:pPr>
                              <w:pStyle w:val="Ingenafstand"/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EC0FDED" w14:textId="279950A9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42964022" wp14:editId="1927418E">
                                  <wp:extent cx="274955" cy="274955"/>
                                  <wp:effectExtent l="0" t="0" r="0" b="0"/>
                                  <wp:docPr id="326" name="Billed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16" cy="275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</w:t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>@nogen</w:t>
                            </w:r>
                          </w:p>
                          <w:p w14:paraId="4CDA7731" w14:textId="77777777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59CAB0C5" w14:textId="239739E1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120A98F7" wp14:editId="3B9AEDEF">
                                  <wp:extent cx="274955" cy="274955"/>
                                  <wp:effectExtent l="0" t="0" r="0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77" cy="275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 xml:space="preserve">    /nogen</w:t>
                            </w:r>
                          </w:p>
                          <w:p w14:paraId="4FEC4AE9" w14:textId="77777777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7B15DC16" w14:textId="3D46F69E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41A6B820" wp14:editId="33F27659">
                                  <wp:extent cx="274955" cy="274955"/>
                                  <wp:effectExtent l="0" t="0" r="0" b="0"/>
                                  <wp:docPr id="328" name="Grafik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" cy="274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 xml:space="preserve">   98 00 00 00</w:t>
                            </w:r>
                          </w:p>
                          <w:p w14:paraId="10A93C78" w14:textId="77777777" w:rsidR="00550FBE" w:rsidRPr="003D0BB7" w:rsidRDefault="00550FBE" w:rsidP="001C53FE">
                            <w:pPr>
                              <w:pStyle w:val="Ingenafstand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47818077" w14:textId="769F5E3B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7B2FC2F" wp14:editId="28819EB2">
                                  <wp:extent cx="274955" cy="274955"/>
                                  <wp:effectExtent l="0" t="0" r="0" b="0"/>
                                  <wp:docPr id="329" name="Grafik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77" cy="274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53FE">
                              <w:rPr>
                                <w:color w:val="2E74B5" w:themeColor="accent5" w:themeShade="BF"/>
                              </w:rPr>
                              <w:t xml:space="preserve">   </w:t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>nogen@etsted.dk</w:t>
                            </w:r>
                          </w:p>
                          <w:p w14:paraId="429CAC44" w14:textId="65CBCD0C" w:rsidR="00550FBE" w:rsidRPr="004C238D" w:rsidRDefault="00550FBE" w:rsidP="00550FBE">
                            <w:pPr>
                              <w:tabs>
                                <w:tab w:val="left" w:pos="990"/>
                              </w:tabs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22" w:type="dxa"/>
          </w:tcPr>
          <w:p w14:paraId="3E7A18BD" w14:textId="3B036946" w:rsidR="00013315" w:rsidRDefault="00E20036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6A8897" wp14:editId="69AB78C7">
                      <wp:simplePos x="0" y="0"/>
                      <wp:positionH relativeFrom="column">
                        <wp:posOffset>-1653221</wp:posOffset>
                      </wp:positionH>
                      <wp:positionV relativeFrom="paragraph">
                        <wp:posOffset>3383279</wp:posOffset>
                      </wp:positionV>
                      <wp:extent cx="2949257" cy="542925"/>
                      <wp:effectExtent l="2857" t="0" r="6668" b="6667"/>
                      <wp:wrapNone/>
                      <wp:docPr id="320" name="Tekstfelt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949257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D4AAB3" w14:textId="2255B19D" w:rsidR="00E20036" w:rsidRPr="00550FBE" w:rsidRDefault="00E20036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Kælenavn 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8897" id="Tekstfelt 320" o:spid="_x0000_s1031" type="#_x0000_t202" style="position:absolute;margin-left:-130.15pt;margin-top:266.4pt;width:232.2pt;height:42.7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" fillcolor="#ed7d31 [3205]" stroked="f" strokeweight=".5pt">
                      <v:textbox>
                        <w:txbxContent>
                          <w:p w14:paraId="49D4AAB3" w14:textId="2255B19D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Kælenavn 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355607" wp14:editId="27B1FCC3">
                      <wp:simplePos x="0" y="0"/>
                      <wp:positionH relativeFrom="column">
                        <wp:posOffset>-353695</wp:posOffset>
                      </wp:positionH>
                      <wp:positionV relativeFrom="paragraph">
                        <wp:posOffset>5614035</wp:posOffset>
                      </wp:positionV>
                      <wp:extent cx="1304925" cy="542925"/>
                      <wp:effectExtent l="0" t="0" r="9525" b="9525"/>
                      <wp:wrapNone/>
                      <wp:docPr id="315" name="Tekstfelt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9ABB78" w14:textId="1E11D32E" w:rsidR="00E20036" w:rsidRPr="00550FBE" w:rsidRDefault="00E20036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Hilsen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55607" id="Tekstfelt 315" o:spid="_x0000_s1032" type="#_x0000_t202" style="position:absolute;margin-left:-27.85pt;margin-top:442.05pt;width:102.75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" fillcolor="#538135 [2409]" stroked="f" strokeweight=".5pt">
                      <v:textbox>
                        <w:txbxContent>
                          <w:p w14:paraId="669ABB78" w14:textId="1E11D32E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EC25F9" w14:textId="2707C0FE" w:rsidR="0043117B" w:rsidRDefault="00E20036" w:rsidP="001C53FE">
      <w:pPr>
        <w:pStyle w:val="Ing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F8773F" wp14:editId="29CCB413">
                <wp:simplePos x="0" y="0"/>
                <wp:positionH relativeFrom="column">
                  <wp:posOffset>4191000</wp:posOffset>
                </wp:positionH>
                <wp:positionV relativeFrom="paragraph">
                  <wp:posOffset>3295650</wp:posOffset>
                </wp:positionV>
                <wp:extent cx="1876425" cy="542925"/>
                <wp:effectExtent l="0" t="0" r="9525" b="9525"/>
                <wp:wrapNone/>
                <wp:docPr id="313" name="Tekstfel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42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3056D" w14:textId="36D08517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Fremtiden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8773F" id="Tekstfelt 313" o:spid="_x0000_s1033" type="#_x0000_t202" style="position:absolute;margin-left:330pt;margin-top:259.5pt;width:147.7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" fillcolor="#5b9bd5 [3208]" stroked="f" strokeweight=".5pt">
                <v:textbox>
                  <w:txbxContent>
                    <w:p w14:paraId="2593056D" w14:textId="36D08517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Fremtiden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CC5D27" wp14:editId="6665A3D3">
                <wp:simplePos x="0" y="0"/>
                <wp:positionH relativeFrom="column">
                  <wp:posOffset>3465195</wp:posOffset>
                </wp:positionH>
                <wp:positionV relativeFrom="paragraph">
                  <wp:posOffset>3600450</wp:posOffset>
                </wp:positionV>
                <wp:extent cx="3219450" cy="4276725"/>
                <wp:effectExtent l="38100" t="38100" r="76200" b="104775"/>
                <wp:wrapSquare wrapText="bothSides"/>
                <wp:docPr id="312" name="Tekstfel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276725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19050 w 2809875"/>
                            <a:gd name="connsiteY0" fmla="*/ 0 h 2562462"/>
                            <a:gd name="connsiteX1" fmla="*/ 2809875 w 2809875"/>
                            <a:gd name="connsiteY1" fmla="*/ 0 h 2562462"/>
                            <a:gd name="connsiteX2" fmla="*/ 2480718 w 2809875"/>
                            <a:gd name="connsiteY2" fmla="*/ 2562462 h 2562462"/>
                            <a:gd name="connsiteX3" fmla="*/ 0 w 2809875"/>
                            <a:gd name="connsiteY3" fmla="*/ 1838325 h 2562462"/>
                            <a:gd name="connsiteX4" fmla="*/ 19050 w 2809875"/>
                            <a:gd name="connsiteY4" fmla="*/ 0 h 2562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9875" h="2562462">
                              <a:moveTo>
                                <a:pt x="19050" y="0"/>
                              </a:moveTo>
                              <a:lnTo>
                                <a:pt x="2809875" y="0"/>
                              </a:lnTo>
                              <a:lnTo>
                                <a:pt x="2480718" y="2562462"/>
                              </a:lnTo>
                              <a:lnTo>
                                <a:pt x="0" y="18383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AB5758" w14:textId="77777777" w:rsidR="00E20036" w:rsidRDefault="00E20036" w:rsidP="0001331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D42C254" w14:textId="77777777" w:rsidR="00E20036" w:rsidRDefault="00E20036" w:rsidP="0001331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525F7FE" w14:textId="4B29BE54" w:rsidR="00E20036" w:rsidRPr="00E20036" w:rsidRDefault="00E20036" w:rsidP="00E20036">
                            <w:pPr>
                              <w:ind w:left="284" w:right="375"/>
                            </w:pPr>
                            <w:r w:rsidRPr="00E20036">
                              <w:t>Hvor er navn om 10 år, hvad skal han/hun huske, hvilke gode råd har i til fremtiden, hvad er Navns højeste ønske.</w:t>
                            </w:r>
                          </w:p>
                          <w:p w14:paraId="1B7774A2" w14:textId="50C235B4" w:rsidR="00E20036" w:rsidRPr="00E20036" w:rsidRDefault="00E20036" w:rsidP="00E20036">
                            <w:pPr>
                              <w:ind w:left="284" w:right="375"/>
                            </w:pPr>
                          </w:p>
                          <w:p w14:paraId="459325D6" w14:textId="32630A7E" w:rsidR="00E20036" w:rsidRPr="00E20036" w:rsidRDefault="00E20036" w:rsidP="001C53FE">
                            <w:pPr>
                              <w:ind w:left="284" w:right="375"/>
                              <w:rPr>
                                <w:lang w:val="en-US"/>
                              </w:rPr>
                            </w:pPr>
                            <w:r w:rsidRPr="00E20036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5CA79F31" w14:textId="77777777" w:rsidR="00E20036" w:rsidRPr="00E20036" w:rsidRDefault="00E20036" w:rsidP="004C238D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5D27" id="Tekstfelt 312" o:spid="_x0000_s1034" style="position:absolute;margin-left:272.85pt;margin-top:283.5pt;width:253.5pt;height:3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25624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" adj="-11796480,,5400" path="m19050,l2809875,,2480718,2562462,,1838325,19050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21827,0;3219450,0;2842314,4276725;0,3068147;21827,0" o:connectangles="0,0,0,0,0" textboxrect="0,0,2809875,2562462"/>
                <v:textbox>
                  <w:txbxContent>
                    <w:p w14:paraId="79AB5758" w14:textId="77777777" w:rsidR="00E20036" w:rsidRDefault="00E20036" w:rsidP="00013315">
                      <w:pPr>
                        <w:rPr>
                          <w:i/>
                          <w:iCs/>
                        </w:rPr>
                      </w:pPr>
                    </w:p>
                    <w:p w14:paraId="3D42C254" w14:textId="77777777" w:rsidR="00E20036" w:rsidRDefault="00E20036" w:rsidP="00013315">
                      <w:pPr>
                        <w:rPr>
                          <w:i/>
                          <w:iCs/>
                        </w:rPr>
                      </w:pPr>
                    </w:p>
                    <w:p w14:paraId="4525F7FE" w14:textId="4B29BE54" w:rsidR="00E20036" w:rsidRPr="00E20036" w:rsidRDefault="00E20036" w:rsidP="00E20036">
                      <w:pPr>
                        <w:ind w:left="284" w:right="375"/>
                      </w:pPr>
                      <w:r w:rsidRPr="00E20036">
                        <w:t>Hvor er navn om 10 år, hvad skal han/hun huske, hvilke gode råd har i til fremtiden, hvad er Navns højeste ønske.</w:t>
                      </w:r>
                    </w:p>
                    <w:p w14:paraId="1B7774A2" w14:textId="50C235B4" w:rsidR="00E20036" w:rsidRPr="00E20036" w:rsidRDefault="00E20036" w:rsidP="00E20036">
                      <w:pPr>
                        <w:ind w:left="284" w:right="375"/>
                      </w:pPr>
                    </w:p>
                    <w:p w14:paraId="459325D6" w14:textId="32630A7E" w:rsidR="00E20036" w:rsidRPr="00E20036" w:rsidRDefault="00E20036" w:rsidP="001C53FE">
                      <w:pPr>
                        <w:ind w:left="284" w:right="375"/>
                        <w:rPr>
                          <w:lang w:val="en-US"/>
                        </w:rPr>
                      </w:pPr>
                      <w:r w:rsidRPr="00E20036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sed do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labore et dolore magna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</w:t>
                      </w:r>
                    </w:p>
                    <w:p w14:paraId="5CA79F31" w14:textId="77777777" w:rsidR="00E20036" w:rsidRPr="00E20036" w:rsidRDefault="00E20036" w:rsidP="004C238D">
                      <w:pPr>
                        <w:tabs>
                          <w:tab w:val="left" w:pos="990"/>
                        </w:tabs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1F3D3C" wp14:editId="36585E09">
                <wp:simplePos x="0" y="0"/>
                <wp:positionH relativeFrom="column">
                  <wp:posOffset>4514850</wp:posOffset>
                </wp:positionH>
                <wp:positionV relativeFrom="paragraph">
                  <wp:posOffset>685800</wp:posOffset>
                </wp:positionV>
                <wp:extent cx="1000125" cy="542925"/>
                <wp:effectExtent l="0" t="0" r="9525" b="9525"/>
                <wp:wrapNone/>
                <wp:docPr id="311" name="Tekstfel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B2187" w14:textId="5A3A2359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3D3C" id="Tekstfelt 311" o:spid="_x0000_s1035" type="#_x0000_t202" style="position:absolute;margin-left:355.5pt;margin-top:54pt;width:78.75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" fillcolor="#8eaadb [1940]" stroked="f" strokeweight=".5pt">
                <v:textbox>
                  <w:txbxContent>
                    <w:p w14:paraId="1CEB2187" w14:textId="5A3A2359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2B4A8E" wp14:editId="771C4AB8">
                <wp:simplePos x="0" y="0"/>
                <wp:positionH relativeFrom="column">
                  <wp:posOffset>3257550</wp:posOffset>
                </wp:positionH>
                <wp:positionV relativeFrom="paragraph">
                  <wp:posOffset>981075</wp:posOffset>
                </wp:positionV>
                <wp:extent cx="3314700" cy="2065655"/>
                <wp:effectExtent l="38100" t="38100" r="76200" b="86995"/>
                <wp:wrapSquare wrapText="bothSides"/>
                <wp:docPr id="310" name="Tekstfel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65655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342900 w 3133725"/>
                            <a:gd name="connsiteY0" fmla="*/ 0 h 1838325"/>
                            <a:gd name="connsiteX1" fmla="*/ 3133725 w 3133725"/>
                            <a:gd name="connsiteY1" fmla="*/ 0 h 1838325"/>
                            <a:gd name="connsiteX2" fmla="*/ 3133725 w 3133725"/>
                            <a:gd name="connsiteY2" fmla="*/ 1581150 h 1838325"/>
                            <a:gd name="connsiteX3" fmla="*/ 0 w 3133725"/>
                            <a:gd name="connsiteY3" fmla="*/ 1838325 h 1838325"/>
                            <a:gd name="connsiteX4" fmla="*/ 342900 w 3133725"/>
                            <a:gd name="connsiteY4" fmla="*/ 0 h 1838325"/>
                            <a:gd name="connsiteX0" fmla="*/ 342900 w 3314700"/>
                            <a:gd name="connsiteY0" fmla="*/ 0 h 1983570"/>
                            <a:gd name="connsiteX1" fmla="*/ 3133725 w 3314700"/>
                            <a:gd name="connsiteY1" fmla="*/ 0 h 1983570"/>
                            <a:gd name="connsiteX2" fmla="*/ 3314700 w 3314700"/>
                            <a:gd name="connsiteY2" fmla="*/ 1983570 h 1983570"/>
                            <a:gd name="connsiteX3" fmla="*/ 0 w 3314700"/>
                            <a:gd name="connsiteY3" fmla="*/ 1838325 h 1983570"/>
                            <a:gd name="connsiteX4" fmla="*/ 342900 w 3314700"/>
                            <a:gd name="connsiteY4" fmla="*/ 0 h 1983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700" h="1983570">
                              <a:moveTo>
                                <a:pt x="342900" y="0"/>
                              </a:moveTo>
                              <a:lnTo>
                                <a:pt x="3133725" y="0"/>
                              </a:lnTo>
                              <a:lnTo>
                                <a:pt x="3314700" y="1983570"/>
                              </a:lnTo>
                              <a:lnTo>
                                <a:pt x="0" y="1838325"/>
                              </a:lnTo>
                              <a:lnTo>
                                <a:pt x="3429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39D647" w14:textId="77777777" w:rsidR="00E20036" w:rsidRDefault="00E20036" w:rsidP="00E20036">
                            <w:pPr>
                              <w:ind w:left="720"/>
                              <w:rPr>
                                <w:i/>
                                <w:iCs/>
                              </w:rPr>
                            </w:pPr>
                          </w:p>
                          <w:p w14:paraId="55BB23C5" w14:textId="77777777" w:rsidR="00E20036" w:rsidRDefault="00E20036" w:rsidP="00E20036">
                            <w:pPr>
                              <w:ind w:left="720"/>
                              <w:rPr>
                                <w:i/>
                                <w:iCs/>
                              </w:rPr>
                            </w:pPr>
                          </w:p>
                          <w:p w14:paraId="5B37D03E" w14:textId="77777777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 xml:space="preserve">Hvordan har Navn været som kammerat, </w:t>
                            </w:r>
                          </w:p>
                          <w:p w14:paraId="5F494005" w14:textId="075822B3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>elev, hvad har han nu lavet af sjove ting.</w:t>
                            </w:r>
                          </w:p>
                          <w:p w14:paraId="7ADE0D15" w14:textId="098CA611" w:rsidR="00E20036" w:rsidRPr="00E20036" w:rsidRDefault="00E20036" w:rsidP="00E20036">
                            <w:pPr>
                              <w:ind w:left="72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="001C53FE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722A8E92" w14:textId="65AC6003" w:rsidR="00E20036" w:rsidRPr="00E20036" w:rsidRDefault="00E20036" w:rsidP="00E20036">
                            <w:pPr>
                              <w:ind w:left="720"/>
                              <w:rPr>
                                <w:lang w:val="en-US"/>
                              </w:rPr>
                            </w:pPr>
                          </w:p>
                          <w:p w14:paraId="20EC3F5D" w14:textId="0E91485C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>Hvad siger Navn mest, hvad er yndlingsfarven, livret og mere…</w:t>
                            </w:r>
                          </w:p>
                          <w:p w14:paraId="1829F6BB" w14:textId="7E9A6B25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4A8E" id="Tekstfelt 310" o:spid="_x0000_s1036" style="position:absolute;margin-left:256.5pt;margin-top:77.25pt;width:261pt;height:162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14700,1983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" adj="-11796480,,5400" path="m342900,l3133725,r180975,1983570l,1838325,342900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342900,0;3133725,0;3314700,2065655;0,1914399;342900,0" o:connectangles="0,0,0,0,0" textboxrect="0,0,3314700,1983570"/>
                <v:textbox>
                  <w:txbxContent>
                    <w:p w14:paraId="3D39D647" w14:textId="77777777" w:rsidR="00E20036" w:rsidRDefault="00E20036" w:rsidP="00E20036">
                      <w:pPr>
                        <w:ind w:left="720"/>
                        <w:rPr>
                          <w:i/>
                          <w:iCs/>
                        </w:rPr>
                      </w:pPr>
                    </w:p>
                    <w:p w14:paraId="55BB23C5" w14:textId="77777777" w:rsidR="00E20036" w:rsidRDefault="00E20036" w:rsidP="00E20036">
                      <w:pPr>
                        <w:ind w:left="720"/>
                        <w:rPr>
                          <w:i/>
                          <w:iCs/>
                        </w:rPr>
                      </w:pPr>
                    </w:p>
                    <w:p w14:paraId="5B37D03E" w14:textId="77777777" w:rsidR="00E20036" w:rsidRPr="00E20036" w:rsidRDefault="00E20036" w:rsidP="00E20036">
                      <w:pPr>
                        <w:ind w:left="720"/>
                      </w:pPr>
                      <w:r w:rsidRPr="00E20036">
                        <w:t xml:space="preserve">Hvordan har Navn været som kammerat, </w:t>
                      </w:r>
                    </w:p>
                    <w:p w14:paraId="5F494005" w14:textId="075822B3" w:rsidR="00E20036" w:rsidRPr="00E20036" w:rsidRDefault="00E20036" w:rsidP="00E20036">
                      <w:pPr>
                        <w:ind w:left="720"/>
                      </w:pPr>
                      <w:r w:rsidRPr="00E20036">
                        <w:t>elev, hvad har han nu lavet af sjove ting.</w:t>
                      </w:r>
                    </w:p>
                    <w:p w14:paraId="7ADE0D15" w14:textId="098CA611" w:rsidR="00E20036" w:rsidRPr="00E20036" w:rsidRDefault="00E20036" w:rsidP="00E20036">
                      <w:pPr>
                        <w:ind w:left="720"/>
                        <w:rPr>
                          <w:lang w:val="en-US"/>
                        </w:rPr>
                      </w:pPr>
                      <w:proofErr w:type="spellStart"/>
                      <w:r w:rsidRPr="00E20036">
                        <w:rPr>
                          <w:lang w:val="en-US"/>
                        </w:rPr>
                        <w:t>Excepteur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sint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occaecat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cupidatat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proident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sunt in culpa qui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officia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deserunt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mollit</w:t>
                      </w:r>
                      <w:proofErr w:type="spellEnd"/>
                      <w:r w:rsidR="001C53FE">
                        <w:rPr>
                          <w:lang w:val="en-US"/>
                        </w:rPr>
                        <w:t>.</w:t>
                      </w:r>
                    </w:p>
                    <w:p w14:paraId="722A8E92" w14:textId="65AC6003" w:rsidR="00E20036" w:rsidRPr="00E20036" w:rsidRDefault="00E20036" w:rsidP="00E20036">
                      <w:pPr>
                        <w:ind w:left="720"/>
                        <w:rPr>
                          <w:lang w:val="en-US"/>
                        </w:rPr>
                      </w:pPr>
                    </w:p>
                    <w:p w14:paraId="20EC3F5D" w14:textId="0E91485C" w:rsidR="00E20036" w:rsidRPr="00E20036" w:rsidRDefault="00E20036" w:rsidP="00E20036">
                      <w:pPr>
                        <w:ind w:left="720"/>
                      </w:pPr>
                      <w:r w:rsidRPr="00E20036">
                        <w:t>Hvad siger Navn mest, hvad er yndlingsfarven, livret og mere…</w:t>
                      </w:r>
                    </w:p>
                    <w:p w14:paraId="1829F6BB" w14:textId="7E9A6B25" w:rsidR="00E20036" w:rsidRPr="00E20036" w:rsidRDefault="00E20036" w:rsidP="00E20036">
                      <w:pPr>
                        <w:tabs>
                          <w:tab w:val="left" w:pos="990"/>
                        </w:tabs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968D27" wp14:editId="136B71AD">
                <wp:simplePos x="0" y="0"/>
                <wp:positionH relativeFrom="column">
                  <wp:posOffset>57150</wp:posOffset>
                </wp:positionH>
                <wp:positionV relativeFrom="paragraph">
                  <wp:posOffset>7467600</wp:posOffset>
                </wp:positionV>
                <wp:extent cx="6400800" cy="2495550"/>
                <wp:effectExtent l="38100" t="38100" r="95250" b="95250"/>
                <wp:wrapSquare wrapText="bothSides"/>
                <wp:docPr id="314" name="Tekstfel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495550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21095 w 2809875"/>
                            <a:gd name="connsiteY0" fmla="*/ 0 h 2495550"/>
                            <a:gd name="connsiteX1" fmla="*/ 2809875 w 2809875"/>
                            <a:gd name="connsiteY1" fmla="*/ 657225 h 2495550"/>
                            <a:gd name="connsiteX2" fmla="*/ 2809875 w 2809875"/>
                            <a:gd name="connsiteY2" fmla="*/ 2238375 h 2495550"/>
                            <a:gd name="connsiteX3" fmla="*/ 0 w 2809875"/>
                            <a:gd name="connsiteY3" fmla="*/ 2495550 h 2495550"/>
                            <a:gd name="connsiteX4" fmla="*/ 21095 w 2809875"/>
                            <a:gd name="connsiteY4" fmla="*/ 0 h 249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9875" h="2495550">
                              <a:moveTo>
                                <a:pt x="21095" y="0"/>
                              </a:moveTo>
                              <a:lnTo>
                                <a:pt x="2809875" y="657225"/>
                              </a:lnTo>
                              <a:lnTo>
                                <a:pt x="2809875" y="2238375"/>
                              </a:lnTo>
                              <a:lnTo>
                                <a:pt x="0" y="2495550"/>
                              </a:lnTo>
                              <a:lnTo>
                                <a:pt x="2109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784C33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0A0FF56E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4F36CEA1" w14:textId="6220CF5A" w:rsidR="00E20036" w:rsidRDefault="00E20036" w:rsidP="001C53FE">
                            <w:pPr>
                              <w:ind w:right="282"/>
                            </w:pPr>
                          </w:p>
                          <w:p w14:paraId="1FBFA58F" w14:textId="77777777" w:rsidR="001C53FE" w:rsidRPr="00E20036" w:rsidRDefault="001C53FE" w:rsidP="001C53FE">
                            <w:pPr>
                              <w:ind w:right="282"/>
                            </w:pPr>
                          </w:p>
                          <w:p w14:paraId="0D71FD9C" w14:textId="77777777" w:rsid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</w:pPr>
                            <w:r w:rsidRPr="00E20036">
                              <w:t>En hilsen fra os, lærerne e</w:t>
                            </w:r>
                            <w:r>
                              <w:t>ller brug denne kasse til noget helt andet.</w:t>
                            </w:r>
                          </w:p>
                          <w:p w14:paraId="4478BA95" w14:textId="4C7F8031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  <w:rPr>
                                <w:lang w:val="en-US"/>
                              </w:rPr>
                            </w:pPr>
                            <w:r w:rsidRPr="00E20036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Duis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9530E38" w14:textId="77777777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8D27" id="Tekstfelt 314" o:spid="_x0000_s1037" style="position:absolute;margin-left:4.5pt;margin-top:588pt;width:7in;height:19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2495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" adj="-11796480,,5400" path="m21095,l2809875,657225r,1581150l,2495550,21095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48054,0;6400800,657225;6400800,2238375;0,2495550;48054,0" o:connectangles="0,0,0,0,0" textboxrect="0,0,2809875,2495550"/>
                <v:textbox>
                  <w:txbxContent>
                    <w:p w14:paraId="08784C33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0A0FF56E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4F36CEA1" w14:textId="6220CF5A" w:rsidR="00E20036" w:rsidRDefault="00E20036" w:rsidP="001C53FE">
                      <w:pPr>
                        <w:ind w:right="282"/>
                      </w:pPr>
                    </w:p>
                    <w:p w14:paraId="1FBFA58F" w14:textId="77777777" w:rsidR="001C53FE" w:rsidRPr="00E20036" w:rsidRDefault="001C53FE" w:rsidP="001C53FE">
                      <w:pPr>
                        <w:ind w:right="282"/>
                      </w:pPr>
                    </w:p>
                    <w:p w14:paraId="0D71FD9C" w14:textId="77777777" w:rsid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</w:pPr>
                      <w:r w:rsidRPr="00E20036">
                        <w:t>En hilsen fra os, lærerne e</w:t>
                      </w:r>
                      <w:r>
                        <w:t>ller brug denne kasse til noget helt andet.</w:t>
                      </w:r>
                    </w:p>
                    <w:p w14:paraId="4478BA95" w14:textId="4C7F8031" w:rsidR="00E20036" w:rsidRP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  <w:rPr>
                          <w:lang w:val="en-US"/>
                        </w:rPr>
                      </w:pPr>
                      <w:r w:rsidRPr="00E20036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sed do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labore et dolore magna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Duis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aute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irure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reprehenderit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voluptate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esse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cillum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dolore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eu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fugiat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nulla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pariatur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>.</w:t>
                      </w:r>
                    </w:p>
                    <w:p w14:paraId="39530E38" w14:textId="77777777" w:rsidR="00E20036" w:rsidRP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117B" w:rsidSect="00013315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ageScriptJF"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13315"/>
    <w:rsid w:val="00036450"/>
    <w:rsid w:val="00073B15"/>
    <w:rsid w:val="00086FFE"/>
    <w:rsid w:val="00094499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C53FE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D0BB7"/>
    <w:rsid w:val="003F54AB"/>
    <w:rsid w:val="004071FC"/>
    <w:rsid w:val="00445947"/>
    <w:rsid w:val="004556E7"/>
    <w:rsid w:val="004813B3"/>
    <w:rsid w:val="00496591"/>
    <w:rsid w:val="004C63E4"/>
    <w:rsid w:val="004D0BAF"/>
    <w:rsid w:val="004D3011"/>
    <w:rsid w:val="00517795"/>
    <w:rsid w:val="005262AC"/>
    <w:rsid w:val="00534E00"/>
    <w:rsid w:val="00550FBE"/>
    <w:rsid w:val="005C02AA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6D7AC3"/>
    <w:rsid w:val="00715FCB"/>
    <w:rsid w:val="00740141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49E1"/>
    <w:rsid w:val="009260CD"/>
    <w:rsid w:val="00951CEC"/>
    <w:rsid w:val="00952C25"/>
    <w:rsid w:val="009B7C47"/>
    <w:rsid w:val="009E1CB0"/>
    <w:rsid w:val="00A2118D"/>
    <w:rsid w:val="00A255E4"/>
    <w:rsid w:val="00A477FA"/>
    <w:rsid w:val="00A54B40"/>
    <w:rsid w:val="00A93E7D"/>
    <w:rsid w:val="00A94B34"/>
    <w:rsid w:val="00AD76E2"/>
    <w:rsid w:val="00AE7882"/>
    <w:rsid w:val="00B20152"/>
    <w:rsid w:val="00B359E4"/>
    <w:rsid w:val="00B57D98"/>
    <w:rsid w:val="00B70850"/>
    <w:rsid w:val="00B72515"/>
    <w:rsid w:val="00B851B4"/>
    <w:rsid w:val="00C066B6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94E19"/>
    <w:rsid w:val="00DA1F4D"/>
    <w:rsid w:val="00DD172A"/>
    <w:rsid w:val="00DF3579"/>
    <w:rsid w:val="00DF3D96"/>
    <w:rsid w:val="00E1174F"/>
    <w:rsid w:val="00E127EA"/>
    <w:rsid w:val="00E20036"/>
    <w:rsid w:val="00E25A26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1C53FE"/>
    <w:rPr>
      <w:rFonts w:ascii="Tahoma" w:hAnsi="Tahoma"/>
      <w:color w:val="2E74B5" w:themeColor="accent5" w:themeShade="BF"/>
      <w:sz w:val="26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2F5496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C4591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2F5496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1C53FE"/>
    <w:rPr>
      <w:rFonts w:ascii="Tahoma" w:hAnsi="Tahoma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Sunglasses" TargetMode="External"/><Relationship Id="rId17" Type="http://schemas.openxmlformats.org/officeDocument/2006/relationships/image" Target="media/image5.sv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pixabay.com/en/instagram-social-networks-2258219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2B12F8-6969-4083-9EC2-4E9AFF9181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2022-05-04T08:37:00Z</dcterms:created>
  <dcterms:modified xsi:type="dcterms:W3CDTF">2022-05-04T08:37:00Z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