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ABE3B" w14:textId="2EB1177E" w:rsidR="00FA0078" w:rsidRDefault="00FA0078" w:rsidP="008E1029">
      <w:pPr>
        <w:pStyle w:val="Ingenafstand"/>
      </w:pPr>
    </w:p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14:paraId="78EDAEF7" w14:textId="77777777" w:rsidTr="002B02DC">
        <w:trPr>
          <w:trHeight w:val="1592"/>
        </w:trPr>
        <w:tc>
          <w:tcPr>
            <w:tcW w:w="3600" w:type="dxa"/>
            <w:vAlign w:val="bottom"/>
          </w:tcPr>
          <w:p w14:paraId="41B48C92" w14:textId="75C93EC5" w:rsidR="00951CEC" w:rsidRPr="00A11089" w:rsidRDefault="00951CEC" w:rsidP="00951CEC">
            <w:pPr>
              <w:jc w:val="center"/>
              <w:rPr>
                <w:color w:val="7BA79D" w:themeColor="accent5"/>
                <w:spacing w:val="20"/>
                <w:sz w:val="40"/>
                <w:szCs w:val="44"/>
              </w:rPr>
            </w:pPr>
            <w:r w:rsidRPr="00A11089">
              <w:rPr>
                <w:color w:val="7BA79D" w:themeColor="accent5"/>
                <w:spacing w:val="20"/>
                <w:sz w:val="40"/>
                <w:szCs w:val="44"/>
              </w:rPr>
              <w:t>NAVN NAVNESEN</w:t>
            </w:r>
          </w:p>
          <w:p w14:paraId="71317D5D" w14:textId="545ECA72" w:rsidR="00951CEC" w:rsidRPr="00A11089" w:rsidRDefault="00951CEC" w:rsidP="00951CEC">
            <w:pPr>
              <w:jc w:val="center"/>
              <w:rPr>
                <w:i/>
                <w:iCs/>
                <w:color w:val="7BA79D" w:themeColor="accent5"/>
                <w:sz w:val="28"/>
                <w:szCs w:val="32"/>
              </w:rPr>
            </w:pPr>
            <w:r w:rsidRPr="00A11089">
              <w:rPr>
                <w:i/>
                <w:iCs/>
                <w:color w:val="7BA79D" w:themeColor="accent5"/>
                <w:sz w:val="28"/>
                <w:szCs w:val="32"/>
              </w:rPr>
              <w:t>Klassens partygirl</w:t>
            </w:r>
          </w:p>
          <w:p w14:paraId="05355FF4" w14:textId="470C6C01" w:rsidR="00951CEC" w:rsidRPr="00951CEC" w:rsidRDefault="00951CEC" w:rsidP="00951CEC">
            <w:pPr>
              <w:jc w:val="center"/>
              <w:rPr>
                <w:i/>
                <w:iCs/>
                <w:sz w:val="22"/>
                <w:szCs w:val="24"/>
              </w:rPr>
            </w:pPr>
          </w:p>
          <w:p w14:paraId="136B7219" w14:textId="06726AA7" w:rsidR="001B2ABD" w:rsidRPr="002B02DC" w:rsidRDefault="001B2ABD" w:rsidP="00951CEC">
            <w:pPr>
              <w:tabs>
                <w:tab w:val="left" w:pos="990"/>
              </w:tabs>
              <w:jc w:val="center"/>
            </w:pPr>
          </w:p>
        </w:tc>
        <w:tc>
          <w:tcPr>
            <w:tcW w:w="720" w:type="dxa"/>
          </w:tcPr>
          <w:p w14:paraId="1C04E135" w14:textId="7CCB6CAB" w:rsidR="001B2ABD" w:rsidRPr="002B02DC" w:rsidRDefault="001B2ABD" w:rsidP="00F8597C">
            <w:pPr>
              <w:tabs>
                <w:tab w:val="left" w:pos="990"/>
              </w:tabs>
              <w:jc w:val="center"/>
            </w:pPr>
          </w:p>
        </w:tc>
        <w:tc>
          <w:tcPr>
            <w:tcW w:w="6183" w:type="dxa"/>
            <w:vAlign w:val="bottom"/>
          </w:tcPr>
          <w:p w14:paraId="7B39F15E" w14:textId="3D5B34A7" w:rsidR="00136F8D" w:rsidRPr="00A94B34" w:rsidRDefault="00E37C5F" w:rsidP="00304D0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3B43EBF" wp14:editId="700BEDF0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243205</wp:posOffset>
                      </wp:positionV>
                      <wp:extent cx="2190750" cy="276225"/>
                      <wp:effectExtent l="0" t="0" r="19050" b="28575"/>
                      <wp:wrapNone/>
                      <wp:docPr id="19" name="Tekstfel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72CE4DA7" w14:textId="0C27AC9A" w:rsidR="00304D04" w:rsidRPr="00FA0078" w:rsidRDefault="00E37C5F" w:rsidP="008C2994">
                                  <w:pPr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8E1029">
                                    <w:rPr>
                                      <w:spacing w:val="20"/>
                                      <w:sz w:val="28"/>
                                      <w:szCs w:val="32"/>
                                    </w:rPr>
                                    <w:t>FØRSTE</w:t>
                                  </w:r>
                                  <w:r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 w:rsidRPr="008E1029">
                                    <w:rPr>
                                      <w:spacing w:val="20"/>
                                      <w:sz w:val="28"/>
                                      <w:szCs w:val="32"/>
                                    </w:rPr>
                                    <w:t>INDTRYK</w:t>
                                  </w:r>
                                </w:p>
                                <w:p w14:paraId="6F86063D" w14:textId="77777777" w:rsidR="00304D04" w:rsidRDefault="00304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B43E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19" o:spid="_x0000_s1026" type="#_x0000_t202" style="position:absolute;margin-left:16.75pt;margin-top:19.15pt;width:172.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" fillcolor="#afcac4 [1944]" strokeweight=".5pt">
                      <v:textbox>
                        <w:txbxContent>
                          <w:p w14:paraId="72CE4DA7" w14:textId="0C27AC9A" w:rsidR="00304D04" w:rsidRPr="00FA0078" w:rsidRDefault="00E37C5F" w:rsidP="008C2994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 w:rsidRPr="008E1029">
                              <w:rPr>
                                <w:spacing w:val="20"/>
                                <w:sz w:val="28"/>
                                <w:szCs w:val="32"/>
                              </w:rPr>
                              <w:t>FØRSTE</w:t>
                            </w:r>
                            <w:r>
                              <w:rPr>
                                <w:spacing w:val="20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8E1029">
                              <w:rPr>
                                <w:spacing w:val="20"/>
                                <w:sz w:val="28"/>
                                <w:szCs w:val="32"/>
                              </w:rPr>
                              <w:t>INDTRYK</w:t>
                            </w:r>
                          </w:p>
                          <w:p w14:paraId="6F86063D" w14:textId="77777777" w:rsidR="00304D04" w:rsidRDefault="00304D04"/>
                        </w:txbxContent>
                      </v:textbox>
                    </v:shape>
                  </w:pict>
                </mc:Fallback>
              </mc:AlternateContent>
            </w:r>
            <w:r w:rsidR="00DF35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EFC620" wp14:editId="6B177289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252730</wp:posOffset>
                      </wp:positionV>
                      <wp:extent cx="3819525" cy="9734550"/>
                      <wp:effectExtent l="0" t="0" r="0" b="0"/>
                      <wp:wrapNone/>
                      <wp:docPr id="28" name="Rektange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9525" cy="9734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4DDAB5" w14:textId="6D25B114" w:rsidR="0068627A" w:rsidRDefault="0068627A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5A074845" w14:textId="646C7095" w:rsid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2F27E516" w14:textId="77777777" w:rsid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0F28C533" w14:textId="413D4DD5" w:rsidR="003F54AB" w:rsidRPr="00E37C5F" w:rsidRDefault="003F54AB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7BA79D" w:themeColor="accent5"/>
                                      <w:lang w:bidi="da-DK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bidi="da-DK"/>
                                    </w:rPr>
                                    <w:t>Navn Navnesen var meget stille og….</w:t>
                                  </w:r>
                                </w:p>
                                <w:p w14:paraId="24FDCE21" w14:textId="4993E0EA" w:rsidR="00304D04" w:rsidRPr="008E1029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7BA79D" w:themeColor="accent5"/>
                                      <w:lang w:bidi="da-DK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bidi="da-DK"/>
                                    </w:rPr>
                                    <w:t>Skriv en lille intro her</w:t>
                                  </w:r>
                                </w:p>
                                <w:p w14:paraId="3FE60BF2" w14:textId="77777777" w:rsidR="00304D04" w:rsidRP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161B453D" w14:textId="77777777" w:rsid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0991B8DB" w14:textId="048086B6" w:rsid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176B5E42" w14:textId="77777777" w:rsidR="00304D04" w:rsidRP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5AE1F92C" w14:textId="05B5A698" w:rsidR="00304D04" w:rsidRPr="00E37C5F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 xml:space="preserve">Her kan </w:t>
                                  </w:r>
                                  <w:proofErr w:type="gram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>i</w:t>
                                  </w:r>
                                  <w:proofErr w:type="gram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 xml:space="preserve"> skrive en lille historie som var sjov, ande</w:t>
                                  </w:r>
                                  <w:r w:rsidR="00B05F93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>r</w:t>
                                  </w: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 xml:space="preserve">ledes eller bare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>mega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 xml:space="preserve"> pinlig.</w:t>
                                  </w:r>
                                </w:p>
                                <w:p w14:paraId="21E64279" w14:textId="6D733941" w:rsidR="00DF3579" w:rsidRPr="00E37C5F" w:rsidRDefault="00DF3579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 w:bidi="da-DK"/>
                                    </w:rPr>
                                    <w:t>L</w:t>
                                  </w: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orem ipsum dolor sit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amet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consectetur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adipiscing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elit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eiusmod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tempor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incididunt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ut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labore et dolore magna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aliqua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. </w:t>
                                  </w: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 xml:space="preserve">Ut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>enim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 xml:space="preserve"> ad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>minim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>veniam</w:t>
                                  </w:r>
                                  <w:proofErr w:type="spellEnd"/>
                                </w:p>
                                <w:p w14:paraId="50C157B6" w14:textId="4D8E63F1" w:rsidR="00304D04" w:rsidRPr="00E37C5F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6A9CF13C" w14:textId="77777777" w:rsidR="00304D04" w:rsidRPr="00E37C5F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61652ED7" w14:textId="77777777" w:rsidR="00304D04" w:rsidRPr="00E37C5F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772D7F00" w14:textId="77777777" w:rsidR="00304D04" w:rsidRPr="00E37C5F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3DAACE4C" w14:textId="16DB89A7" w:rsidR="00304D04" w:rsidRPr="00E37C5F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>Hvor er Navn om 10 år, hvad arbejder han/hun med.</w:t>
                                  </w:r>
                                </w:p>
                                <w:p w14:paraId="5EB48510" w14:textId="04263A36" w:rsidR="00304D04" w:rsidRPr="008E1029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 w:bidi="da-DK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amet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consectetur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adipiscing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elit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eiusmod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tempor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incididunt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ut</w:t>
                                  </w:r>
                                  <w:proofErr w:type="spellEnd"/>
                                </w:p>
                                <w:p w14:paraId="7D58644D" w14:textId="1E70A8F1" w:rsidR="00304D04" w:rsidRP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630DE157" w14:textId="268AC4DD" w:rsidR="00304D04" w:rsidRP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39DBB73F" w14:textId="4F61CDC6" w:rsidR="00304D04" w:rsidRP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61904431" w14:textId="77777777" w:rsidR="00304D04" w:rsidRP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52954D71" w14:textId="59EBA5A5" w:rsidR="00DF3579" w:rsidRPr="00E37C5F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7BA79D" w:themeColor="accent5"/>
                                      <w:lang w:bidi="da-DK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bidi="da-DK"/>
                                    </w:rPr>
                                    <w:t>Hvad skal Navn lave næste år?</w:t>
                                  </w:r>
                                </w:p>
                                <w:p w14:paraId="14B431C4" w14:textId="244EF553" w:rsidR="00304D04" w:rsidRPr="008E1029" w:rsidRDefault="00DF3579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</w:pP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Excepteur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sint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occaecat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cupidatat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non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proident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, sunt in culpa qui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officia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deserunt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mollit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anim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id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est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laborum</w:t>
                                  </w:r>
                                  <w:proofErr w:type="spellEnd"/>
                                </w:p>
                                <w:p w14:paraId="34AF083C" w14:textId="4594CD63" w:rsidR="00304D04" w:rsidRPr="00DF3579" w:rsidRDefault="00304D04" w:rsidP="0068627A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78981E03" w14:textId="7EC44B21" w:rsidR="00304D04" w:rsidRPr="00DF3579" w:rsidRDefault="00304D04" w:rsidP="0068627A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4B1E031B" w14:textId="77777777" w:rsidR="00304D04" w:rsidRPr="00DF3579" w:rsidRDefault="00304D04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0FA5403A" w14:textId="77777777" w:rsidR="00304D04" w:rsidRPr="00DF3579" w:rsidRDefault="00304D04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46C6C5FE" w14:textId="77777777" w:rsidR="00DF3579" w:rsidRPr="00E37C5F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>Skriv en lille hilsen til Navn, fra bedste ven, lærere eller hele klassen.</w:t>
                                  </w:r>
                                </w:p>
                                <w:p w14:paraId="27EA662F" w14:textId="7E231E51" w:rsidR="00304D04" w:rsidRPr="008E1029" w:rsidRDefault="00DF3579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 w:bidi="da-DK"/>
                                    </w:rPr>
                                    <w:t>L</w:t>
                                  </w: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orem ipsum dolor sit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amet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consectetur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adipiscing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elit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eiusmod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tempor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incididunt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ut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labore et dolore magna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aliqua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. </w:t>
                                  </w: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 xml:space="preserve">Ut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>enim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 xml:space="preserve"> ad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>minim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>veniam</w:t>
                                  </w:r>
                                  <w:proofErr w:type="spellEnd"/>
                                </w:p>
                                <w:p w14:paraId="195EDFC2" w14:textId="4A9AA81D" w:rsidR="00DF3579" w:rsidRPr="008E1029" w:rsidRDefault="00DF3579" w:rsidP="008E1029">
                                  <w:pPr>
                                    <w:rPr>
                                      <w:color w:val="548AB7" w:themeColor="accent1" w:themeShade="BF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FC620" id="Rektangel 28" o:spid="_x0000_s1027" style="position:absolute;margin-left:16.75pt;margin-top:19.9pt;width:300.75pt;height:7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" filled="f" stroked="f" strokeweight="1pt">
                      <v:stroke dashstyle="longDash"/>
                      <v:textbox>
                        <w:txbxContent>
                          <w:p w14:paraId="2D4DDAB5" w14:textId="6D25B114" w:rsidR="0068627A" w:rsidRDefault="0068627A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5A074845" w14:textId="646C7095" w:rsidR="00304D04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2F27E516" w14:textId="77777777" w:rsidR="00304D04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0F28C533" w14:textId="413D4DD5" w:rsidR="003F54AB" w:rsidRPr="00E37C5F" w:rsidRDefault="003F54AB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7BA79D" w:themeColor="accent5"/>
                                <w:lang w:bidi="da-DK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bidi="da-DK"/>
                              </w:rPr>
                              <w:t>Navn Navnesen var meget stille og….</w:t>
                            </w:r>
                          </w:p>
                          <w:p w14:paraId="24FDCE21" w14:textId="4993E0EA" w:rsidR="00304D04" w:rsidRPr="008E1029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7BA79D" w:themeColor="accent5"/>
                                <w:lang w:bidi="da-DK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bidi="da-DK"/>
                              </w:rPr>
                              <w:t>Skriv en lille intro her</w:t>
                            </w:r>
                          </w:p>
                          <w:p w14:paraId="3FE60BF2" w14:textId="77777777" w:rsidR="00304D04" w:rsidRPr="00304D04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161B453D" w14:textId="77777777" w:rsidR="00304D04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0991B8DB" w14:textId="048086B6" w:rsidR="00304D04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176B5E42" w14:textId="77777777" w:rsidR="00304D04" w:rsidRPr="00304D04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5AE1F92C" w14:textId="05B5A698" w:rsidR="00304D04" w:rsidRPr="00E37C5F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 xml:space="preserve">Her kan </w:t>
                            </w:r>
                            <w:proofErr w:type="gram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>i</w:t>
                            </w:r>
                            <w:proofErr w:type="gram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 xml:space="preserve"> skrive en lille historie som var sjov, ande</w:t>
                            </w:r>
                            <w:r w:rsidR="00B05F93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>r</w:t>
                            </w: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 xml:space="preserve">ledes eller bare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>mega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 xml:space="preserve"> pinlig.</w:t>
                            </w:r>
                          </w:p>
                          <w:p w14:paraId="21E64279" w14:textId="6D733941" w:rsidR="00DF3579" w:rsidRPr="00E37C5F" w:rsidRDefault="00DF3579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 w:bidi="da-DK"/>
                              </w:rPr>
                              <w:t>L</w:t>
                            </w: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orem ipsum dolor sit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labore et dolore magna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. </w:t>
                            </w: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 xml:space="preserve">Ut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>enim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 xml:space="preserve"> ad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>minim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>veniam</w:t>
                            </w:r>
                            <w:proofErr w:type="spellEnd"/>
                          </w:p>
                          <w:p w14:paraId="50C157B6" w14:textId="4D8E63F1" w:rsidR="00304D04" w:rsidRPr="00E37C5F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6A9CF13C" w14:textId="77777777" w:rsidR="00304D04" w:rsidRPr="00E37C5F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61652ED7" w14:textId="77777777" w:rsidR="00304D04" w:rsidRPr="00E37C5F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772D7F00" w14:textId="77777777" w:rsidR="00304D04" w:rsidRPr="00E37C5F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3DAACE4C" w14:textId="16DB89A7" w:rsidR="00304D04" w:rsidRPr="00E37C5F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>Hvor er Navn om 10 år, hvad arbejder han/hun med.</w:t>
                            </w:r>
                          </w:p>
                          <w:p w14:paraId="5EB48510" w14:textId="04263A36" w:rsidR="00304D04" w:rsidRPr="008E1029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548AB7" w:themeColor="accent1" w:themeShade="BF"/>
                                <w:lang w:val="en-US" w:bidi="da-DK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ut</w:t>
                            </w:r>
                            <w:proofErr w:type="spellEnd"/>
                          </w:p>
                          <w:p w14:paraId="7D58644D" w14:textId="1E70A8F1" w:rsidR="00304D04" w:rsidRPr="00304D04" w:rsidRDefault="00304D04" w:rsidP="0068627A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630DE157" w14:textId="268AC4DD" w:rsidR="00304D04" w:rsidRPr="00304D04" w:rsidRDefault="00304D04" w:rsidP="0068627A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39DBB73F" w14:textId="4F61CDC6" w:rsidR="00304D04" w:rsidRPr="00304D04" w:rsidRDefault="00304D04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61904431" w14:textId="77777777" w:rsidR="00304D04" w:rsidRPr="00304D04" w:rsidRDefault="00304D04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52954D71" w14:textId="59EBA5A5" w:rsidR="00DF3579" w:rsidRPr="00E37C5F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7BA79D" w:themeColor="accent5"/>
                                <w:lang w:bidi="da-DK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bidi="da-DK"/>
                              </w:rPr>
                              <w:t>Hvad skal Navn lave næste år?</w:t>
                            </w:r>
                          </w:p>
                          <w:p w14:paraId="14B431C4" w14:textId="244EF553" w:rsidR="00304D04" w:rsidRPr="008E1029" w:rsidRDefault="00DF3579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</w:pP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Excepteur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sint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occaecat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cupidatat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non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proident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, sunt in culpa qui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officia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deserunt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mollit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anim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id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laborum</w:t>
                            </w:r>
                            <w:proofErr w:type="spellEnd"/>
                          </w:p>
                          <w:p w14:paraId="34AF083C" w14:textId="4594CD63" w:rsidR="00304D04" w:rsidRPr="00DF3579" w:rsidRDefault="00304D04" w:rsidP="0068627A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78981E03" w14:textId="7EC44B21" w:rsidR="00304D04" w:rsidRPr="00DF3579" w:rsidRDefault="00304D04" w:rsidP="0068627A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4B1E031B" w14:textId="77777777" w:rsidR="00304D04" w:rsidRPr="00DF3579" w:rsidRDefault="00304D04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0FA5403A" w14:textId="77777777" w:rsidR="00304D04" w:rsidRPr="00DF3579" w:rsidRDefault="00304D04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46C6C5FE" w14:textId="77777777" w:rsidR="00DF3579" w:rsidRPr="00E37C5F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>Skriv en lille hilsen til Navn, fra bedste ven, lærere eller hele klassen.</w:t>
                            </w:r>
                          </w:p>
                          <w:p w14:paraId="27EA662F" w14:textId="7E231E51" w:rsidR="00304D04" w:rsidRPr="008E1029" w:rsidRDefault="00DF3579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 w:bidi="da-DK"/>
                              </w:rPr>
                              <w:t>L</w:t>
                            </w: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orem ipsum dolor sit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labore et dolore magna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. </w:t>
                            </w: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 xml:space="preserve">Ut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>enim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 xml:space="preserve"> ad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>minim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>veniam</w:t>
                            </w:r>
                            <w:proofErr w:type="spellEnd"/>
                          </w:p>
                          <w:p w14:paraId="195EDFC2" w14:textId="4A9AA81D" w:rsidR="00DF3579" w:rsidRPr="008E1029" w:rsidRDefault="00DF3579" w:rsidP="008E1029">
                            <w:pPr>
                              <w:rPr>
                                <w:color w:val="548AB7" w:themeColor="accent1" w:themeShade="BF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F54AB" w:rsidRPr="00A255E4" w14:paraId="78928458" w14:textId="77777777" w:rsidTr="007D3592">
        <w:trPr>
          <w:trHeight w:val="11522"/>
        </w:trPr>
        <w:tc>
          <w:tcPr>
            <w:tcW w:w="3600" w:type="dxa"/>
          </w:tcPr>
          <w:p w14:paraId="365A0993" w14:textId="4350549D" w:rsidR="003F54AB" w:rsidRPr="008C2994" w:rsidRDefault="00951CEC" w:rsidP="00951CEC">
            <w:pPr>
              <w:pStyle w:val="Ingenafstan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B407416" wp14:editId="2F367E02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-163830</wp:posOffset>
                      </wp:positionV>
                      <wp:extent cx="1657350" cy="1654175"/>
                      <wp:effectExtent l="0" t="0" r="19050" b="22225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16541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204B2D" id="Ellipse 3" o:spid="_x0000_s1026" style="position:absolute;margin-left:16pt;margin-top:-12.9pt;width:130.5pt;height:13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" strokecolor="#345c7d [1604]" strokeweight="1pt">
                      <v:fill r:id="rId15" o:title="" recolor="t" rotate="t" type="frame"/>
                      <v:stroke joinstyle="miter"/>
                    </v:oval>
                  </w:pict>
                </mc:Fallback>
              </mc:AlternateContent>
            </w:r>
          </w:p>
          <w:p w14:paraId="7EFF9B64" w14:textId="2FFE1408" w:rsidR="003F54AB" w:rsidRPr="008C2994" w:rsidRDefault="003F54AB" w:rsidP="00951CEC">
            <w:pPr>
              <w:pStyle w:val="Ingenafstand"/>
              <w:jc w:val="center"/>
            </w:pPr>
          </w:p>
          <w:p w14:paraId="7715B895" w14:textId="0D0527D8" w:rsidR="003F54AB" w:rsidRPr="008C2994" w:rsidRDefault="003F54AB" w:rsidP="00951CEC">
            <w:pPr>
              <w:pStyle w:val="Ingenafstand"/>
              <w:jc w:val="center"/>
            </w:pPr>
          </w:p>
          <w:p w14:paraId="03081030" w14:textId="39BE7100" w:rsidR="003F54AB" w:rsidRPr="008C2994" w:rsidRDefault="003F54AB" w:rsidP="00951CEC">
            <w:pPr>
              <w:pStyle w:val="Ingenafstand"/>
              <w:jc w:val="center"/>
            </w:pPr>
          </w:p>
          <w:p w14:paraId="762E21D8" w14:textId="272C46A2" w:rsidR="003F54AB" w:rsidRPr="008C2994" w:rsidRDefault="003F54AB" w:rsidP="00951CEC">
            <w:pPr>
              <w:pStyle w:val="Ingenafstand"/>
              <w:jc w:val="center"/>
            </w:pPr>
          </w:p>
          <w:p w14:paraId="65D0758B" w14:textId="3EE74BDA" w:rsidR="003F54AB" w:rsidRPr="008C2994" w:rsidRDefault="003F54AB" w:rsidP="00951CEC">
            <w:pPr>
              <w:pStyle w:val="Ingenafstand"/>
              <w:jc w:val="center"/>
            </w:pPr>
          </w:p>
          <w:p w14:paraId="1C430942" w14:textId="05DDF2B7" w:rsidR="003F54AB" w:rsidRDefault="003F54AB" w:rsidP="00951CEC">
            <w:pPr>
              <w:pStyle w:val="Ingenafstand"/>
              <w:jc w:val="center"/>
            </w:pPr>
          </w:p>
          <w:p w14:paraId="2EB500AB" w14:textId="22022A1C" w:rsidR="00FA0078" w:rsidRDefault="00FA0078" w:rsidP="00951CEC">
            <w:pPr>
              <w:pStyle w:val="Ingenafstand"/>
              <w:jc w:val="center"/>
            </w:pPr>
          </w:p>
          <w:p w14:paraId="145D90E9" w14:textId="77777777" w:rsidR="00FA0078" w:rsidRPr="008C2994" w:rsidRDefault="00FA0078" w:rsidP="008E1029">
            <w:pPr>
              <w:pStyle w:val="Ingenafstand"/>
            </w:pPr>
          </w:p>
          <w:p w14:paraId="4E1566D2" w14:textId="25B256F3" w:rsidR="003F54AB" w:rsidRPr="008C2994" w:rsidRDefault="00FA0078" w:rsidP="00951CEC">
            <w:pPr>
              <w:pStyle w:val="Ingenafstan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82A8FE" wp14:editId="1785480C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154940</wp:posOffset>
                      </wp:positionV>
                      <wp:extent cx="1990725" cy="276225"/>
                      <wp:effectExtent l="0" t="0" r="28575" b="28575"/>
                      <wp:wrapNone/>
                      <wp:docPr id="16" name="Tekstfel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23B22A87" w14:textId="2AFA2094" w:rsidR="008C2994" w:rsidRPr="008E1029" w:rsidRDefault="008C2994" w:rsidP="008C2994">
                                  <w:pPr>
                                    <w:jc w:val="center"/>
                                    <w:rPr>
                                      <w:spacing w:val="20"/>
                                      <w:sz w:val="28"/>
                                      <w:szCs w:val="32"/>
                                    </w:rPr>
                                  </w:pPr>
                                  <w:r w:rsidRPr="008E1029">
                                    <w:rPr>
                                      <w:spacing w:val="20"/>
                                      <w:sz w:val="28"/>
                                      <w:szCs w:val="32"/>
                                    </w:rPr>
                                    <w:t>PERSONLIG</w:t>
                                  </w:r>
                                  <w:r w:rsidR="008E1029">
                                    <w:rPr>
                                      <w:spacing w:val="20"/>
                                      <w:sz w:val="28"/>
                                      <w:szCs w:val="32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2A8FE" id="Tekstfelt 16" o:spid="_x0000_s1028" type="#_x0000_t202" style="position:absolute;left:0;text-align:left;margin-left:1.7pt;margin-top:12.2pt;width:156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" fillcolor="#94b6d2 [3204]" strokeweight=".5pt">
                      <v:textbox>
                        <w:txbxContent>
                          <w:p w14:paraId="23B22A87" w14:textId="2AFA2094" w:rsidR="008C2994" w:rsidRPr="008E1029" w:rsidRDefault="008C2994" w:rsidP="008C2994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32"/>
                              </w:rPr>
                            </w:pPr>
                            <w:r w:rsidRPr="008E1029">
                              <w:rPr>
                                <w:spacing w:val="20"/>
                                <w:sz w:val="28"/>
                                <w:szCs w:val="32"/>
                              </w:rPr>
                              <w:t>PERSONLIG</w:t>
                            </w:r>
                            <w:r w:rsidR="008E1029">
                              <w:rPr>
                                <w:spacing w:val="20"/>
                                <w:sz w:val="28"/>
                                <w:szCs w:val="32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B989F1" w14:textId="65260378" w:rsidR="003F54AB" w:rsidRPr="008C2994" w:rsidRDefault="003F54AB" w:rsidP="00951CEC">
            <w:pPr>
              <w:pStyle w:val="Ingenafstand"/>
              <w:jc w:val="center"/>
              <w:rPr>
                <w:color w:val="000000" w:themeColor="text1"/>
              </w:rPr>
            </w:pPr>
          </w:p>
          <w:p w14:paraId="20C6825C" w14:textId="77777777" w:rsidR="00FA0078" w:rsidRDefault="00FA0078" w:rsidP="00951CEC">
            <w:pPr>
              <w:pStyle w:val="Ingenafstand"/>
              <w:jc w:val="center"/>
              <w:rPr>
                <w:b/>
                <w:bCs/>
              </w:rPr>
            </w:pPr>
          </w:p>
          <w:p w14:paraId="2D53C177" w14:textId="77777777" w:rsidR="00FA0078" w:rsidRDefault="00FA0078" w:rsidP="00951CEC"/>
          <w:p w14:paraId="463D7224" w14:textId="345FA337" w:rsidR="00951CEC" w:rsidRPr="00E37C5F" w:rsidRDefault="00951CEC" w:rsidP="00951CEC">
            <w:pPr>
              <w:rPr>
                <w:i/>
                <w:iCs/>
                <w:color w:val="548AB7" w:themeColor="accent1" w:themeShade="BF"/>
              </w:rPr>
            </w:pPr>
            <w:r w:rsidRPr="00E37C5F">
              <w:rPr>
                <w:i/>
                <w:iCs/>
                <w:color w:val="548AB7" w:themeColor="accent1" w:themeShade="BF"/>
              </w:rPr>
              <w:t>Lille beskrivelse af Navn Navnesen her</w:t>
            </w:r>
            <w:r w:rsidR="00C54E09" w:rsidRPr="00E37C5F">
              <w:rPr>
                <w:i/>
                <w:iCs/>
                <w:color w:val="548AB7" w:themeColor="accent1" w:themeShade="BF"/>
              </w:rPr>
              <w:t xml:space="preserve">. </w:t>
            </w:r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Lorem ipsum dolor sit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amet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,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consectetur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adipiscing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elit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, sed do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eiusmod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tempor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incididunt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ut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 labore et dolore magna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aliqua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. </w:t>
            </w:r>
            <w:r w:rsidR="00C54E09" w:rsidRPr="00E37C5F">
              <w:rPr>
                <w:i/>
                <w:iCs/>
                <w:color w:val="548AB7" w:themeColor="accent1" w:themeShade="BF"/>
              </w:rPr>
              <w:t xml:space="preserve">Ut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</w:rPr>
              <w:t>enim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</w:rPr>
              <w:t xml:space="preserve"> ad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</w:rPr>
              <w:t>minim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</w:rPr>
              <w:t xml:space="preserve">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</w:rPr>
              <w:t>veniam</w:t>
            </w:r>
            <w:proofErr w:type="spellEnd"/>
          </w:p>
          <w:p w14:paraId="5BBABC6D" w14:textId="77777777" w:rsidR="00951CEC" w:rsidRDefault="00951CEC" w:rsidP="00951CEC">
            <w:pPr>
              <w:pStyle w:val="Ingenafstand"/>
              <w:rPr>
                <w:b/>
                <w:bCs/>
              </w:rPr>
            </w:pPr>
          </w:p>
          <w:p w14:paraId="710CBE7E" w14:textId="77777777" w:rsidR="00951CEC" w:rsidRPr="00E37C5F" w:rsidRDefault="00951CEC" w:rsidP="00951CEC">
            <w:pPr>
              <w:pStyle w:val="Ingenafstand"/>
              <w:rPr>
                <w:b/>
                <w:bCs/>
                <w:color w:val="548AB7" w:themeColor="accent1" w:themeShade="BF"/>
              </w:rPr>
            </w:pPr>
          </w:p>
          <w:p w14:paraId="75879F2A" w14:textId="25DB81BC" w:rsidR="003F54AB" w:rsidRPr="00E37C5F" w:rsidRDefault="003F54AB" w:rsidP="00951CEC">
            <w:pPr>
              <w:pStyle w:val="Ingenafstand"/>
              <w:rPr>
                <w:b/>
                <w:bCs/>
                <w:color w:val="548AB7" w:themeColor="accent1" w:themeShade="BF"/>
              </w:rPr>
            </w:pPr>
            <w:r w:rsidRPr="00E37C5F">
              <w:rPr>
                <w:b/>
                <w:bCs/>
                <w:color w:val="548AB7" w:themeColor="accent1" w:themeShade="BF"/>
              </w:rPr>
              <w:t>FØDSELSDAG</w:t>
            </w:r>
          </w:p>
          <w:p w14:paraId="6FD24A2F" w14:textId="34A959CD" w:rsidR="003F54AB" w:rsidRPr="00E37C5F" w:rsidRDefault="003F54AB" w:rsidP="00951CEC">
            <w:pPr>
              <w:pStyle w:val="Ingenafstand"/>
              <w:rPr>
                <w:color w:val="548AB7" w:themeColor="accent1" w:themeShade="BF"/>
              </w:rPr>
            </w:pPr>
            <w:r w:rsidRPr="00E37C5F">
              <w:rPr>
                <w:color w:val="548AB7" w:themeColor="accent1" w:themeShade="BF"/>
              </w:rPr>
              <w:t xml:space="preserve">21. </w:t>
            </w:r>
            <w:proofErr w:type="gramStart"/>
            <w:r w:rsidRPr="00E37C5F">
              <w:rPr>
                <w:color w:val="548AB7" w:themeColor="accent1" w:themeShade="BF"/>
              </w:rPr>
              <w:t>Juni</w:t>
            </w:r>
            <w:proofErr w:type="gramEnd"/>
          </w:p>
          <w:p w14:paraId="5FE6E61C" w14:textId="77777777" w:rsidR="003F54AB" w:rsidRPr="00E37C5F" w:rsidRDefault="003F54AB" w:rsidP="00951CEC">
            <w:pPr>
              <w:pStyle w:val="Ingenafstand"/>
              <w:rPr>
                <w:color w:val="548AB7" w:themeColor="accent1" w:themeShade="BF"/>
              </w:rPr>
            </w:pPr>
          </w:p>
          <w:p w14:paraId="16F3715A" w14:textId="75DBE8A8" w:rsidR="003F54AB" w:rsidRPr="00E37C5F" w:rsidRDefault="003F54AB" w:rsidP="00951CEC">
            <w:pPr>
              <w:pStyle w:val="Ingenafstand"/>
              <w:rPr>
                <w:b/>
                <w:bCs/>
                <w:color w:val="548AB7" w:themeColor="accent1" w:themeShade="BF"/>
              </w:rPr>
            </w:pPr>
            <w:r w:rsidRPr="00E37C5F">
              <w:rPr>
                <w:b/>
                <w:bCs/>
                <w:color w:val="548AB7" w:themeColor="accent1" w:themeShade="BF"/>
              </w:rPr>
              <w:t>SÆRLIGE KENDETEGN</w:t>
            </w:r>
          </w:p>
          <w:p w14:paraId="2E7D4601" w14:textId="65523E5F" w:rsidR="003F54AB" w:rsidRPr="00E37C5F" w:rsidRDefault="003F54AB" w:rsidP="00951CEC">
            <w:pPr>
              <w:pStyle w:val="Ingenafstand"/>
              <w:rPr>
                <w:color w:val="548AB7" w:themeColor="accent1" w:themeShade="BF"/>
              </w:rPr>
            </w:pPr>
            <w:r w:rsidRPr="00E37C5F">
              <w:rPr>
                <w:color w:val="548AB7" w:themeColor="accent1" w:themeShade="BF"/>
              </w:rPr>
              <w:t>Smil fra øre til øre</w:t>
            </w:r>
          </w:p>
          <w:p w14:paraId="4DB2843F" w14:textId="69728332" w:rsidR="003F54AB" w:rsidRDefault="003F54AB" w:rsidP="00951CEC">
            <w:pPr>
              <w:pStyle w:val="Ingenafstand"/>
              <w:rPr>
                <w:color w:val="000000" w:themeColor="text1"/>
              </w:rPr>
            </w:pPr>
          </w:p>
          <w:p w14:paraId="0945BDF9" w14:textId="72EC1881" w:rsidR="003F54AB" w:rsidRDefault="003F54AB" w:rsidP="00951CEC">
            <w:pPr>
              <w:pStyle w:val="Ingenafstand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516665" wp14:editId="46DD3833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88265</wp:posOffset>
                      </wp:positionV>
                      <wp:extent cx="1990725" cy="276225"/>
                      <wp:effectExtent l="0" t="0" r="28575" b="28575"/>
                      <wp:wrapNone/>
                      <wp:docPr id="17" name="Tekstfel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6BD6C155" w14:textId="57199A68" w:rsidR="003F54AB" w:rsidRPr="008E1029" w:rsidRDefault="00951CEC" w:rsidP="008C2994">
                                  <w:pPr>
                                    <w:jc w:val="center"/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  <w:r w:rsidRPr="008E1029">
                                    <w:rPr>
                                      <w:spacing w:val="20"/>
                                      <w:sz w:val="28"/>
                                      <w:szCs w:val="32"/>
                                    </w:rPr>
                                    <w:t>KONTAKT</w:t>
                                  </w:r>
                                </w:p>
                                <w:p w14:paraId="7D0D2F24" w14:textId="77777777" w:rsidR="00951CEC" w:rsidRPr="008E1029" w:rsidRDefault="00951CEC">
                                  <w:pPr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16665" id="Tekstfelt 17" o:spid="_x0000_s1029" type="#_x0000_t202" style="position:absolute;margin-left:1.7pt;margin-top:6.95pt;width:156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" fillcolor="#548ab7 [2404]" strokeweight=".5pt">
                      <v:textbox>
                        <w:txbxContent>
                          <w:p w14:paraId="6BD6C155" w14:textId="57199A68" w:rsidR="003F54AB" w:rsidRPr="008E1029" w:rsidRDefault="00951CEC" w:rsidP="008C2994">
                            <w:pPr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 w:rsidRPr="008E1029">
                              <w:rPr>
                                <w:spacing w:val="20"/>
                                <w:sz w:val="28"/>
                                <w:szCs w:val="32"/>
                              </w:rPr>
                              <w:t>KONTAKT</w:t>
                            </w:r>
                          </w:p>
                          <w:p w14:paraId="7D0D2F24" w14:textId="77777777" w:rsidR="00951CEC" w:rsidRPr="008E1029" w:rsidRDefault="00951CEC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837745" w14:textId="77777777" w:rsidR="00086FFE" w:rsidRDefault="00086FFE" w:rsidP="00951CEC">
            <w:pPr>
              <w:pStyle w:val="Ingenafstand"/>
              <w:rPr>
                <w:b/>
                <w:bCs/>
              </w:rPr>
            </w:pPr>
          </w:p>
          <w:p w14:paraId="3D4A7554" w14:textId="6E6EDE64" w:rsidR="00951CEC" w:rsidRPr="00E37C5F" w:rsidRDefault="00C54E09" w:rsidP="00951CEC">
            <w:pPr>
              <w:pStyle w:val="Ingenafstand"/>
              <w:ind w:left="1440"/>
              <w:rPr>
                <w:b/>
                <w:bCs/>
                <w:noProof/>
                <w:color w:val="548AB7" w:themeColor="accent1" w:themeShade="BF"/>
              </w:rPr>
            </w:pPr>
            <w:r w:rsidRPr="00E37C5F">
              <w:rPr>
                <w:noProof/>
                <w:color w:val="548AB7" w:themeColor="accent1" w:themeShade="BF"/>
              </w:rPr>
              <w:t xml:space="preserve"> </w:t>
            </w:r>
          </w:p>
          <w:p w14:paraId="37CC5F29" w14:textId="3F9D5709" w:rsidR="003F54AB" w:rsidRPr="00E37C5F" w:rsidRDefault="00086FFE" w:rsidP="00951CEC">
            <w:pPr>
              <w:pStyle w:val="Ingenafstand"/>
              <w:ind w:left="1440"/>
              <w:rPr>
                <w:b/>
                <w:bCs/>
                <w:color w:val="548AB7" w:themeColor="accent1" w:themeShade="BF"/>
              </w:rPr>
            </w:pPr>
            <w:r w:rsidRPr="00E37C5F">
              <w:rPr>
                <w:noProof/>
                <w:color w:val="548AB7" w:themeColor="accent1" w:themeShade="BF"/>
              </w:rPr>
              <w:drawing>
                <wp:anchor distT="0" distB="0" distL="114300" distR="114300" simplePos="0" relativeHeight="251681792" behindDoc="1" locked="0" layoutInCell="1" allowOverlap="1" wp14:anchorId="4AC0B58B" wp14:editId="75C7447B">
                  <wp:simplePos x="0" y="0"/>
                  <wp:positionH relativeFrom="column">
                    <wp:posOffset>28381</wp:posOffset>
                  </wp:positionH>
                  <wp:positionV relativeFrom="paragraph">
                    <wp:posOffset>31556</wp:posOffset>
                  </wp:positionV>
                  <wp:extent cx="275516" cy="275516"/>
                  <wp:effectExtent l="0" t="0" r="0" b="0"/>
                  <wp:wrapNone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tagram-2258219_960_720.png"/>
                          <pic:cNvPicPr/>
                        </pic:nvPicPr>
                        <pic:blipFill>
                          <a:blip r:embed="rId16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16" cy="27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F22B4E" w14:textId="46AF890A" w:rsidR="00086FFE" w:rsidRPr="00E37C5F" w:rsidRDefault="003F54AB" w:rsidP="00086FFE">
            <w:pPr>
              <w:pStyle w:val="Ingenafstand"/>
              <w:ind w:left="720"/>
              <w:rPr>
                <w:color w:val="548AB7" w:themeColor="accent1" w:themeShade="BF"/>
              </w:rPr>
            </w:pPr>
            <w:r w:rsidRPr="00E37C5F">
              <w:rPr>
                <w:color w:val="548AB7" w:themeColor="accent1" w:themeShade="BF"/>
              </w:rPr>
              <w:t>@nogen</w:t>
            </w:r>
          </w:p>
          <w:p w14:paraId="4D13443B" w14:textId="7F85E4DC" w:rsidR="00951CEC" w:rsidRPr="00E37C5F" w:rsidRDefault="00951CEC" w:rsidP="00951CEC">
            <w:pPr>
              <w:pStyle w:val="Ingenafstand"/>
              <w:ind w:left="720"/>
              <w:rPr>
                <w:color w:val="548AB7" w:themeColor="accent1" w:themeShade="BF"/>
              </w:rPr>
            </w:pPr>
          </w:p>
          <w:p w14:paraId="78C17A23" w14:textId="014CD4DA" w:rsidR="003F54AB" w:rsidRPr="00E37C5F" w:rsidRDefault="00086FFE" w:rsidP="00951CEC">
            <w:pPr>
              <w:pStyle w:val="Ingenafstand"/>
              <w:ind w:left="1440"/>
              <w:rPr>
                <w:color w:val="548AB7" w:themeColor="accent1" w:themeShade="BF"/>
              </w:rPr>
            </w:pPr>
            <w:r w:rsidRPr="00E37C5F">
              <w:rPr>
                <w:noProof/>
                <w:color w:val="548AB7" w:themeColor="accent1" w:themeShade="BF"/>
              </w:rPr>
              <w:drawing>
                <wp:anchor distT="0" distB="0" distL="114300" distR="114300" simplePos="0" relativeHeight="251683840" behindDoc="1" locked="0" layoutInCell="1" allowOverlap="1" wp14:anchorId="3C501B6C" wp14:editId="789B1F23">
                  <wp:simplePos x="0" y="0"/>
                  <wp:positionH relativeFrom="column">
                    <wp:posOffset>31529</wp:posOffset>
                  </wp:positionH>
                  <wp:positionV relativeFrom="paragraph">
                    <wp:posOffset>82356</wp:posOffset>
                  </wp:positionV>
                  <wp:extent cx="274977" cy="275516"/>
                  <wp:effectExtent l="0" t="0" r="0" b="0"/>
                  <wp:wrapNone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tagram-2258219_960_720.png"/>
                          <pic:cNvPicPr/>
                        </pic:nvPicPr>
                        <pic:blipFill>
                          <a:blip r:embed="rId18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77" cy="27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96F82E" w14:textId="28F0DD24" w:rsidR="003F54AB" w:rsidRPr="00E37C5F" w:rsidRDefault="003F54AB" w:rsidP="00951CEC">
            <w:pPr>
              <w:pStyle w:val="Ingenafstand"/>
              <w:ind w:left="720"/>
              <w:rPr>
                <w:color w:val="548AB7" w:themeColor="accent1" w:themeShade="BF"/>
              </w:rPr>
            </w:pPr>
            <w:r w:rsidRPr="00E37C5F">
              <w:rPr>
                <w:color w:val="548AB7" w:themeColor="accent1" w:themeShade="BF"/>
              </w:rPr>
              <w:t>/nogen</w:t>
            </w:r>
          </w:p>
          <w:p w14:paraId="546988D2" w14:textId="7BD2ED2F" w:rsidR="003F54AB" w:rsidRPr="00E37C5F" w:rsidRDefault="003F54AB" w:rsidP="00951CEC">
            <w:pPr>
              <w:pStyle w:val="Ingenafstand"/>
              <w:ind w:left="1440"/>
              <w:rPr>
                <w:color w:val="548AB7" w:themeColor="accent1" w:themeShade="BF"/>
              </w:rPr>
            </w:pPr>
          </w:p>
          <w:p w14:paraId="239B9FB7" w14:textId="65E2106B" w:rsidR="00951CEC" w:rsidRPr="00E37C5F" w:rsidRDefault="0068627A" w:rsidP="00951CEC">
            <w:pPr>
              <w:pStyle w:val="Ingenafstand"/>
              <w:ind w:left="1440"/>
              <w:rPr>
                <w:color w:val="548AB7" w:themeColor="accent1" w:themeShade="BF"/>
              </w:rPr>
            </w:pPr>
            <w:r w:rsidRPr="00E37C5F">
              <w:rPr>
                <w:noProof/>
                <w:color w:val="548AB7" w:themeColor="accent1" w:themeShade="BF"/>
              </w:rPr>
              <w:drawing>
                <wp:anchor distT="0" distB="0" distL="114300" distR="114300" simplePos="0" relativeHeight="251687936" behindDoc="1" locked="0" layoutInCell="1" allowOverlap="1" wp14:anchorId="31D0DEF3" wp14:editId="172807FD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98425</wp:posOffset>
                  </wp:positionV>
                  <wp:extent cx="274955" cy="274955"/>
                  <wp:effectExtent l="0" t="0" r="0" b="0"/>
                  <wp:wrapNone/>
                  <wp:docPr id="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tagram-2258219_960_720.png"/>
                          <pic:cNvPicPr/>
                        </pic:nvPicPr>
                        <pic:blipFill>
                          <a:blip r:embed="rId2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EF4404" w14:textId="18DBCB07" w:rsidR="003F54AB" w:rsidRPr="00E37C5F" w:rsidRDefault="003F54AB" w:rsidP="00951CEC">
            <w:pPr>
              <w:pStyle w:val="Ingenafstand"/>
              <w:ind w:left="720"/>
              <w:rPr>
                <w:color w:val="548AB7" w:themeColor="accent1" w:themeShade="BF"/>
              </w:rPr>
            </w:pPr>
            <w:r w:rsidRPr="00E37C5F">
              <w:rPr>
                <w:color w:val="548AB7" w:themeColor="accent1" w:themeShade="BF"/>
              </w:rPr>
              <w:t>98 00 00 00</w:t>
            </w:r>
          </w:p>
          <w:p w14:paraId="7431EC0C" w14:textId="4C79EF94" w:rsidR="00951CEC" w:rsidRPr="00E37C5F" w:rsidRDefault="00951CEC" w:rsidP="00951CEC">
            <w:pPr>
              <w:pStyle w:val="Ingenafstand"/>
              <w:ind w:left="720"/>
              <w:rPr>
                <w:color w:val="548AB7" w:themeColor="accent1" w:themeShade="BF"/>
              </w:rPr>
            </w:pPr>
          </w:p>
          <w:p w14:paraId="6BC8B672" w14:textId="7DBDE23A" w:rsidR="00951CEC" w:rsidRPr="00E37C5F" w:rsidRDefault="0068627A" w:rsidP="00951CEC">
            <w:pPr>
              <w:pStyle w:val="Ingenafstand"/>
              <w:ind w:left="720"/>
              <w:rPr>
                <w:color w:val="548AB7" w:themeColor="accent1" w:themeShade="BF"/>
              </w:rPr>
            </w:pPr>
            <w:r w:rsidRPr="00E37C5F">
              <w:rPr>
                <w:noProof/>
                <w:color w:val="548AB7" w:themeColor="accent1" w:themeShade="BF"/>
              </w:rPr>
              <w:drawing>
                <wp:anchor distT="0" distB="0" distL="114300" distR="114300" simplePos="0" relativeHeight="251685888" behindDoc="1" locked="0" layoutInCell="1" allowOverlap="1" wp14:anchorId="3B608BAB" wp14:editId="45A99E3B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111760</wp:posOffset>
                  </wp:positionV>
                  <wp:extent cx="274977" cy="274977"/>
                  <wp:effectExtent l="0" t="0" r="0" b="0"/>
                  <wp:wrapNone/>
                  <wp:docPr id="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tagram-2258219_960_720.png"/>
                          <pic:cNvPicPr/>
                        </pic:nvPicPr>
                        <pic:blipFill>
                          <a:blip r:embed="rId22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77" cy="27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sdt>
            <w:sdtPr>
              <w:rPr>
                <w:color w:val="548AB7" w:themeColor="accent1" w:themeShade="BF"/>
              </w:rPr>
              <w:id w:val="-1223903890"/>
              <w:placeholder>
                <w:docPart w:val="33BACB14CA854EE09E4A2AC507527DEA"/>
              </w:placeholder>
              <w:temporary/>
              <w:showingPlcHdr/>
              <w15:appearance w15:val="hidden"/>
            </w:sdtPr>
            <w:sdtEndPr>
              <w:rPr>
                <w:rStyle w:val="Hyperlink"/>
                <w:color w:val="B85A22" w:themeColor="accent2" w:themeShade="BF"/>
                <w:u w:val="single"/>
              </w:rPr>
            </w:sdtEndPr>
            <w:sdtContent>
              <w:p w14:paraId="5CA8455E" w14:textId="118C474B" w:rsidR="00086FFE" w:rsidRPr="00086FFE" w:rsidRDefault="003F54AB" w:rsidP="008E1029">
                <w:pPr>
                  <w:pStyle w:val="Ingenafstand"/>
                  <w:ind w:left="720"/>
                </w:pPr>
                <w:r w:rsidRPr="00E37C5F">
                  <w:rPr>
                    <w:rStyle w:val="Hyperlink"/>
                    <w:color w:val="548AB7" w:themeColor="accent1" w:themeShade="BF"/>
                    <w:lang w:bidi="da-DK"/>
                  </w:rPr>
                  <w:t>nogen@eksempel.com</w:t>
                </w:r>
                <w:hyperlink r:id="rId24" w:history="1"/>
              </w:p>
            </w:sdtContent>
          </w:sdt>
        </w:tc>
        <w:tc>
          <w:tcPr>
            <w:tcW w:w="720" w:type="dxa"/>
          </w:tcPr>
          <w:p w14:paraId="3E7A18BD" w14:textId="2822C29C" w:rsidR="003F54AB" w:rsidRDefault="003F54AB" w:rsidP="00FA0078">
            <w:pPr>
              <w:pStyle w:val="Ingenafstand"/>
            </w:pPr>
          </w:p>
        </w:tc>
        <w:tc>
          <w:tcPr>
            <w:tcW w:w="6183" w:type="dxa"/>
          </w:tcPr>
          <w:p w14:paraId="4CB5E156" w14:textId="44B85221" w:rsidR="003F54AB" w:rsidRPr="00A94B34" w:rsidRDefault="008E1029" w:rsidP="00FA0078">
            <w:pPr>
              <w:pStyle w:val="Ingenafstand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F3B5BCE" wp14:editId="26091005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5934583</wp:posOffset>
                      </wp:positionV>
                      <wp:extent cx="2619375" cy="303530"/>
                      <wp:effectExtent l="0" t="0" r="28575" b="20320"/>
                      <wp:wrapNone/>
                      <wp:docPr id="24" name="Tekstfel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9375" cy="303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4CD346B9" w14:textId="710B5F1C" w:rsidR="00DF3579" w:rsidRPr="00FA0078" w:rsidRDefault="00DF3579" w:rsidP="008C2994">
                                  <w:pPr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8E1029">
                                    <w:rPr>
                                      <w:spacing w:val="20"/>
                                      <w:sz w:val="28"/>
                                      <w:szCs w:val="32"/>
                                    </w:rPr>
                                    <w:t>BEMÆRKNING</w:t>
                                  </w:r>
                                </w:p>
                                <w:p w14:paraId="604D16A0" w14:textId="77777777" w:rsidR="00DF3579" w:rsidRDefault="00DF357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B5BCE" id="Tekstfelt 24" o:spid="_x0000_s1030" type="#_x0000_t202" style="position:absolute;margin-left:18.25pt;margin-top:467.3pt;width:206.25pt;height:23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" fillcolor="#94b6d2 [3204]" strokeweight=".5pt">
                      <v:textbox>
                        <w:txbxContent>
                          <w:p w14:paraId="4CD346B9" w14:textId="710B5F1C" w:rsidR="00DF3579" w:rsidRPr="00FA0078" w:rsidRDefault="00DF3579" w:rsidP="008C2994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 w:rsidRPr="008E1029">
                              <w:rPr>
                                <w:spacing w:val="20"/>
                                <w:sz w:val="28"/>
                                <w:szCs w:val="32"/>
                              </w:rPr>
                              <w:t>BEMÆRKNING</w:t>
                            </w:r>
                          </w:p>
                          <w:p w14:paraId="604D16A0" w14:textId="77777777" w:rsidR="00DF3579" w:rsidRDefault="00DF357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39945E4" wp14:editId="4BA91C31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521335</wp:posOffset>
                      </wp:positionV>
                      <wp:extent cx="2876550" cy="303530"/>
                      <wp:effectExtent l="0" t="0" r="19050" b="20320"/>
                      <wp:wrapNone/>
                      <wp:docPr id="21" name="Tekstfel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0" cy="303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31818083" w14:textId="39150F00" w:rsidR="00304D04" w:rsidRPr="008E1029" w:rsidRDefault="00304D04" w:rsidP="008C2994">
                                  <w:pPr>
                                    <w:jc w:val="center"/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  <w:r w:rsidRPr="008E1029">
                                    <w:rPr>
                                      <w:spacing w:val="20"/>
                                      <w:sz w:val="28"/>
                                      <w:szCs w:val="32"/>
                                    </w:rPr>
                                    <w:t>EN PINLIG SITUATION</w:t>
                                  </w:r>
                                </w:p>
                                <w:p w14:paraId="502BEC98" w14:textId="77777777" w:rsidR="00304D04" w:rsidRPr="008E1029" w:rsidRDefault="00304D04">
                                  <w:pPr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945E4" id="Tekstfelt 21" o:spid="_x0000_s1031" type="#_x0000_t202" style="position:absolute;margin-left:17.75pt;margin-top:41.05pt;width:226.5pt;height:23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" fillcolor="#94b6d2 [3204]" strokeweight=".5pt">
                      <v:textbox>
                        <w:txbxContent>
                          <w:p w14:paraId="31818083" w14:textId="39150F00" w:rsidR="00304D04" w:rsidRPr="008E1029" w:rsidRDefault="00304D04" w:rsidP="008C2994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8E1029">
                              <w:rPr>
                                <w:spacing w:val="20"/>
                                <w:sz w:val="28"/>
                                <w:szCs w:val="32"/>
                              </w:rPr>
                              <w:t>EN PINLIG SITUATION</w:t>
                            </w:r>
                          </w:p>
                          <w:p w14:paraId="502BEC98" w14:textId="77777777" w:rsidR="00304D04" w:rsidRPr="008E1029" w:rsidRDefault="00304D04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6BFBEFA" wp14:editId="5C511C7B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2461435</wp:posOffset>
                      </wp:positionV>
                      <wp:extent cx="1990725" cy="303499"/>
                      <wp:effectExtent l="0" t="0" r="28575" b="20955"/>
                      <wp:wrapNone/>
                      <wp:docPr id="22" name="Tekstfel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3034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2520A4DD" w14:textId="4225F552" w:rsidR="00304D04" w:rsidRPr="008E1029" w:rsidRDefault="00304D04" w:rsidP="008C2994">
                                  <w:pPr>
                                    <w:jc w:val="center"/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  <w:r w:rsidRPr="008E1029">
                                    <w:rPr>
                                      <w:spacing w:val="20"/>
                                      <w:sz w:val="28"/>
                                      <w:szCs w:val="32"/>
                                    </w:rPr>
                                    <w:t>OM 10 ÅR</w:t>
                                  </w:r>
                                </w:p>
                                <w:p w14:paraId="70616BFA" w14:textId="77777777" w:rsidR="00304D04" w:rsidRPr="008E1029" w:rsidRDefault="00304D04">
                                  <w:pPr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FBEFA" id="Tekstfelt 22" o:spid="_x0000_s1032" type="#_x0000_t202" style="position:absolute;margin-left:17.45pt;margin-top:193.8pt;width:156.75pt;height:23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" fillcolor="#548ab7 [2404]" strokeweight=".5pt">
                      <v:textbox>
                        <w:txbxContent>
                          <w:p w14:paraId="2520A4DD" w14:textId="4225F552" w:rsidR="00304D04" w:rsidRPr="008E1029" w:rsidRDefault="00304D04" w:rsidP="008C2994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8E1029">
                              <w:rPr>
                                <w:spacing w:val="20"/>
                                <w:sz w:val="28"/>
                                <w:szCs w:val="32"/>
                              </w:rPr>
                              <w:t>OM 10 ÅR</w:t>
                            </w:r>
                          </w:p>
                          <w:p w14:paraId="70616BFA" w14:textId="77777777" w:rsidR="00304D04" w:rsidRPr="008E1029" w:rsidRDefault="00304D04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5CD347E" wp14:editId="3FE8EF53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4341749</wp:posOffset>
                      </wp:positionV>
                      <wp:extent cx="1790700" cy="303848"/>
                      <wp:effectExtent l="0" t="0" r="19050" b="20320"/>
                      <wp:wrapNone/>
                      <wp:docPr id="23" name="Tekstfel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0700" cy="3038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/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09A31C2A" w14:textId="76AE7A60" w:rsidR="00304D04" w:rsidRPr="008E1029" w:rsidRDefault="00DF3579" w:rsidP="008C2994">
                                  <w:pPr>
                                    <w:jc w:val="center"/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  <w:r w:rsidRPr="008E1029">
                                    <w:rPr>
                                      <w:spacing w:val="20"/>
                                      <w:sz w:val="28"/>
                                      <w:szCs w:val="32"/>
                                    </w:rPr>
                                    <w:t>NÆSTE ÅR</w:t>
                                  </w:r>
                                </w:p>
                                <w:p w14:paraId="517C1D05" w14:textId="77777777" w:rsidR="00304D04" w:rsidRPr="008E1029" w:rsidRDefault="00304D04">
                                  <w:pPr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D347E" id="Tekstfelt 23" o:spid="_x0000_s1033" type="#_x0000_t202" style="position:absolute;margin-left:18.25pt;margin-top:341.85pt;width:141pt;height:23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" fillcolor="#7ba79d [3208]" strokeweight=".5pt">
                      <v:textbox>
                        <w:txbxContent>
                          <w:p w14:paraId="09A31C2A" w14:textId="76AE7A60" w:rsidR="00304D04" w:rsidRPr="008E1029" w:rsidRDefault="00DF3579" w:rsidP="008C2994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8E1029">
                              <w:rPr>
                                <w:spacing w:val="20"/>
                                <w:sz w:val="28"/>
                                <w:szCs w:val="32"/>
                              </w:rPr>
                              <w:t>NÆSTE ÅR</w:t>
                            </w:r>
                          </w:p>
                          <w:p w14:paraId="517C1D05" w14:textId="77777777" w:rsidR="00304D04" w:rsidRPr="008E1029" w:rsidRDefault="00304D04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7EC25F9" w14:textId="06931757" w:rsidR="0043117B" w:rsidRDefault="00461A63" w:rsidP="00951CEC">
      <w:pPr>
        <w:tabs>
          <w:tab w:val="left" w:pos="990"/>
        </w:tabs>
      </w:pPr>
    </w:p>
    <w:sectPr w:rsidR="0043117B" w:rsidSect="006B3D90">
      <w:pgSz w:w="11906" w:h="16838" w:code="9"/>
      <w:pgMar w:top="284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C9042" w14:textId="77777777" w:rsidR="00B72515" w:rsidRDefault="00B72515" w:rsidP="000C45FF">
      <w:r>
        <w:separator/>
      </w:r>
    </w:p>
  </w:endnote>
  <w:endnote w:type="continuationSeparator" w:id="0">
    <w:p w14:paraId="3C80A9FA" w14:textId="77777777" w:rsidR="00B72515" w:rsidRDefault="00B7251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4085F" w14:textId="77777777" w:rsidR="00B72515" w:rsidRDefault="00B72515" w:rsidP="000C45FF">
      <w:r>
        <w:separator/>
      </w:r>
    </w:p>
  </w:footnote>
  <w:footnote w:type="continuationSeparator" w:id="0">
    <w:p w14:paraId="54B334F5" w14:textId="77777777" w:rsidR="00B72515" w:rsidRDefault="00B72515" w:rsidP="000C45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36450"/>
    <w:rsid w:val="00073B15"/>
    <w:rsid w:val="00086FFE"/>
    <w:rsid w:val="00094499"/>
    <w:rsid w:val="000C45FF"/>
    <w:rsid w:val="000E3EC5"/>
    <w:rsid w:val="000E3FD1"/>
    <w:rsid w:val="000F3FCB"/>
    <w:rsid w:val="00112054"/>
    <w:rsid w:val="0012551A"/>
    <w:rsid w:val="00136F8D"/>
    <w:rsid w:val="00141CCC"/>
    <w:rsid w:val="001525E1"/>
    <w:rsid w:val="00180329"/>
    <w:rsid w:val="0019001F"/>
    <w:rsid w:val="001A4D53"/>
    <w:rsid w:val="001A74A5"/>
    <w:rsid w:val="001B2ABD"/>
    <w:rsid w:val="001E0391"/>
    <w:rsid w:val="001E157A"/>
    <w:rsid w:val="001E1759"/>
    <w:rsid w:val="001F1ECC"/>
    <w:rsid w:val="002400EB"/>
    <w:rsid w:val="00256CF7"/>
    <w:rsid w:val="00277BCF"/>
    <w:rsid w:val="00281FD5"/>
    <w:rsid w:val="002B02DC"/>
    <w:rsid w:val="002C3BFD"/>
    <w:rsid w:val="0030481B"/>
    <w:rsid w:val="00304D04"/>
    <w:rsid w:val="003156FC"/>
    <w:rsid w:val="003254B5"/>
    <w:rsid w:val="00337E9F"/>
    <w:rsid w:val="00370759"/>
    <w:rsid w:val="0037121F"/>
    <w:rsid w:val="00375566"/>
    <w:rsid w:val="003844B2"/>
    <w:rsid w:val="003A073B"/>
    <w:rsid w:val="003A6B7D"/>
    <w:rsid w:val="003B06CA"/>
    <w:rsid w:val="003B15D3"/>
    <w:rsid w:val="003F54AB"/>
    <w:rsid w:val="004071FC"/>
    <w:rsid w:val="00445947"/>
    <w:rsid w:val="0045655F"/>
    <w:rsid w:val="00461A63"/>
    <w:rsid w:val="004813B3"/>
    <w:rsid w:val="00496591"/>
    <w:rsid w:val="004C63E4"/>
    <w:rsid w:val="004D0BAF"/>
    <w:rsid w:val="004D3011"/>
    <w:rsid w:val="00517795"/>
    <w:rsid w:val="005262AC"/>
    <w:rsid w:val="00534E00"/>
    <w:rsid w:val="005E39D5"/>
    <w:rsid w:val="00600670"/>
    <w:rsid w:val="0062123A"/>
    <w:rsid w:val="006311C7"/>
    <w:rsid w:val="00646E75"/>
    <w:rsid w:val="0066412E"/>
    <w:rsid w:val="006771D0"/>
    <w:rsid w:val="0068627A"/>
    <w:rsid w:val="006B3D90"/>
    <w:rsid w:val="00715FCB"/>
    <w:rsid w:val="007414D4"/>
    <w:rsid w:val="00743101"/>
    <w:rsid w:val="007775E1"/>
    <w:rsid w:val="007867A0"/>
    <w:rsid w:val="007927F5"/>
    <w:rsid w:val="00796DA2"/>
    <w:rsid w:val="007D3592"/>
    <w:rsid w:val="00802CA0"/>
    <w:rsid w:val="008628C1"/>
    <w:rsid w:val="008C2994"/>
    <w:rsid w:val="008E1029"/>
    <w:rsid w:val="00905C67"/>
    <w:rsid w:val="009260CD"/>
    <w:rsid w:val="00951CEC"/>
    <w:rsid w:val="00952C25"/>
    <w:rsid w:val="009B7C47"/>
    <w:rsid w:val="009E1CB0"/>
    <w:rsid w:val="00A11089"/>
    <w:rsid w:val="00A2118D"/>
    <w:rsid w:val="00A255E4"/>
    <w:rsid w:val="00A477FA"/>
    <w:rsid w:val="00A54B40"/>
    <w:rsid w:val="00A93E7D"/>
    <w:rsid w:val="00A94B34"/>
    <w:rsid w:val="00AD76E2"/>
    <w:rsid w:val="00AE7882"/>
    <w:rsid w:val="00B05F93"/>
    <w:rsid w:val="00B20152"/>
    <w:rsid w:val="00B359E4"/>
    <w:rsid w:val="00B57D98"/>
    <w:rsid w:val="00B70850"/>
    <w:rsid w:val="00B72515"/>
    <w:rsid w:val="00B851B4"/>
    <w:rsid w:val="00C066B6"/>
    <w:rsid w:val="00C37BA1"/>
    <w:rsid w:val="00C4674C"/>
    <w:rsid w:val="00C506CF"/>
    <w:rsid w:val="00C54E09"/>
    <w:rsid w:val="00C72BED"/>
    <w:rsid w:val="00C9578B"/>
    <w:rsid w:val="00CB0055"/>
    <w:rsid w:val="00CB681B"/>
    <w:rsid w:val="00CC4513"/>
    <w:rsid w:val="00CE0074"/>
    <w:rsid w:val="00D2522B"/>
    <w:rsid w:val="00D422DE"/>
    <w:rsid w:val="00D47FED"/>
    <w:rsid w:val="00D5459D"/>
    <w:rsid w:val="00D94E19"/>
    <w:rsid w:val="00DA1F4D"/>
    <w:rsid w:val="00DD172A"/>
    <w:rsid w:val="00DF3579"/>
    <w:rsid w:val="00DF3D96"/>
    <w:rsid w:val="00E1174F"/>
    <w:rsid w:val="00E127EA"/>
    <w:rsid w:val="00E25A26"/>
    <w:rsid w:val="00E37C5F"/>
    <w:rsid w:val="00E4381A"/>
    <w:rsid w:val="00E541DD"/>
    <w:rsid w:val="00E55D74"/>
    <w:rsid w:val="00EA4EB9"/>
    <w:rsid w:val="00F426DC"/>
    <w:rsid w:val="00F60274"/>
    <w:rsid w:val="00F77FB9"/>
    <w:rsid w:val="00F8597C"/>
    <w:rsid w:val="00FA0078"/>
    <w:rsid w:val="00FB068F"/>
    <w:rsid w:val="00FE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B9C0E2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8E1029"/>
    <w:rPr>
      <w:rFonts w:ascii="Tahoma" w:hAnsi="Tahoma"/>
      <w:color w:val="000000" w:themeColor="text1"/>
      <w:sz w:val="26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2B02DC"/>
    <w:rPr>
      <w:caps/>
      <w:sz w:val="44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2B02DC"/>
    <w:rPr>
      <w:caps/>
      <w:color w:val="000000" w:themeColor="text1"/>
      <w:sz w:val="44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B85A22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8E1029"/>
    <w:rPr>
      <w:rFonts w:ascii="Tahoma" w:hAnsi="Tahoma"/>
      <w:sz w:val="2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3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6.svg"/><Relationship Id="rId7" Type="http://schemas.openxmlformats.org/officeDocument/2006/relationships/webSettings" Target="webSettings.xml"/><Relationship Id="rId17" Type="http://schemas.openxmlformats.org/officeDocument/2006/relationships/hyperlink" Target="https://pixabay.com/en/instagram-social-networks-2258219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n.wikipedia.org/wiki/Sunglasses" TargetMode="External"/><Relationship Id="rId24" Type="http://schemas.openxmlformats.org/officeDocument/2006/relationships/hyperlink" Target="mailto:emailgoeshere@example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8.svg"/><Relationship Id="rId10" Type="http://schemas.openxmlformats.org/officeDocument/2006/relationships/image" Target="media/image1.jpg"/><Relationship Id="rId19" Type="http://schemas.openxmlformats.org/officeDocument/2006/relationships/image" Target="media/image4.sv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mailto:emailgoeshere@exampl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3BACB14CA854EE09E4A2AC507527DE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3BF52D3-3601-409D-9833-FDF9EFD3346F}"/>
      </w:docPartPr>
      <w:docPartBody>
        <w:p w:rsidR="00550853" w:rsidRDefault="0069783E" w:rsidP="0069783E">
          <w:pPr>
            <w:pStyle w:val="33BACB14CA854EE09E4A2AC507527DEA"/>
          </w:pPr>
          <w:r w:rsidRPr="00E4381A">
            <w:rPr>
              <w:rStyle w:val="Hyperlink"/>
              <w:lang w:bidi="da-DK"/>
            </w:rPr>
            <w:t>nogen@eksempel.com</w:t>
          </w:r>
          <w:hyperlink r:id="rId4" w:history="1">
            <w:r>
              <w:rPr>
                <w:rStyle w:val="Hyperlink"/>
              </w:rPr>
              <w:t>mailto:emailgoeshere@example.com</w:t>
            </w:r>
          </w:hyperlink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8BA"/>
    <w:rsid w:val="002D6319"/>
    <w:rsid w:val="0034234C"/>
    <w:rsid w:val="0045292B"/>
    <w:rsid w:val="00550853"/>
    <w:rsid w:val="0069783E"/>
    <w:rsid w:val="006F2AC3"/>
    <w:rsid w:val="00961F38"/>
    <w:rsid w:val="00AC48BA"/>
    <w:rsid w:val="00DA13EF"/>
    <w:rsid w:val="00E6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9783E"/>
    <w:rPr>
      <w:color w:val="C45911" w:themeColor="accent2" w:themeShade="BF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3BACB14CA854EE09E4A2AC507527DEA">
    <w:name w:val="33BACB14CA854EE09E4A2AC507527DEA"/>
    <w:rsid w:val="006978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9C20E0-20E0-42DF-8C41-F0742AC93C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</Template>
  <TotalTime>0</TotalTime>
  <Pages>1</Pages>
  <Words>60</Words>
  <Characters>367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2022-05-04T08:42:00Z</dcterms:created>
  <dcterms:modified xsi:type="dcterms:W3CDTF">2022-05-04T08:42:00Z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