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ABE3B" w14:textId="2EB1177E" w:rsidR="00FA0078" w:rsidRDefault="00FA0078"/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41B48C92" w14:textId="75C93EC5" w:rsidR="00951CEC" w:rsidRPr="00E37C5F" w:rsidRDefault="00951CEC" w:rsidP="00951CEC">
            <w:pPr>
              <w:jc w:val="center"/>
              <w:rPr>
                <w:color w:val="7BA79D" w:themeColor="accent5"/>
                <w:spacing w:val="20"/>
                <w:sz w:val="36"/>
                <w:szCs w:val="40"/>
              </w:rPr>
            </w:pPr>
            <w:r w:rsidRPr="00E37C5F">
              <w:rPr>
                <w:color w:val="7BA79D" w:themeColor="accent5"/>
                <w:spacing w:val="20"/>
                <w:sz w:val="36"/>
                <w:szCs w:val="40"/>
              </w:rPr>
              <w:t>NAVN NAVNESEN</w:t>
            </w:r>
          </w:p>
          <w:p w14:paraId="71317D5D" w14:textId="545ECA72" w:rsidR="00951CEC" w:rsidRPr="00E37C5F" w:rsidRDefault="00951CEC" w:rsidP="00951CEC">
            <w:pPr>
              <w:jc w:val="center"/>
              <w:rPr>
                <w:i/>
                <w:iCs/>
                <w:color w:val="7BA79D" w:themeColor="accent5"/>
                <w:sz w:val="22"/>
                <w:szCs w:val="24"/>
              </w:rPr>
            </w:pPr>
            <w:r w:rsidRPr="00E37C5F">
              <w:rPr>
                <w:i/>
                <w:iCs/>
                <w:color w:val="7BA79D" w:themeColor="accent5"/>
                <w:sz w:val="22"/>
                <w:szCs w:val="24"/>
              </w:rPr>
              <w:t>Klassens partygirl</w:t>
            </w:r>
          </w:p>
          <w:p w14:paraId="05355FF4" w14:textId="470C6C01" w:rsidR="00951CEC" w:rsidRPr="00951CEC" w:rsidRDefault="00951CEC" w:rsidP="00951CEC">
            <w:pPr>
              <w:jc w:val="center"/>
              <w:rPr>
                <w:i/>
                <w:iCs/>
                <w:sz w:val="22"/>
                <w:szCs w:val="24"/>
              </w:rPr>
            </w:pPr>
          </w:p>
          <w:p w14:paraId="136B7219" w14:textId="06726AA7" w:rsidR="001B2ABD" w:rsidRPr="002B02DC" w:rsidRDefault="001B2ABD" w:rsidP="00951CEC">
            <w:pPr>
              <w:tabs>
                <w:tab w:val="left" w:pos="990"/>
              </w:tabs>
              <w:jc w:val="center"/>
            </w:pPr>
          </w:p>
        </w:tc>
        <w:tc>
          <w:tcPr>
            <w:tcW w:w="720" w:type="dxa"/>
          </w:tcPr>
          <w:p w14:paraId="1C04E135" w14:textId="7CCB6CAB" w:rsidR="001B2ABD" w:rsidRPr="002B02DC" w:rsidRDefault="001B2ABD" w:rsidP="00F8597C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  <w:vAlign w:val="bottom"/>
          </w:tcPr>
          <w:p w14:paraId="7B39F15E" w14:textId="3D5B34A7" w:rsidR="00136F8D" w:rsidRPr="00A94B34" w:rsidRDefault="00E37C5F" w:rsidP="00304D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B43EBF" wp14:editId="75E739D7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243205</wp:posOffset>
                      </wp:positionV>
                      <wp:extent cx="2190750" cy="276225"/>
                      <wp:effectExtent l="0" t="0" r="19050" b="28575"/>
                      <wp:wrapNone/>
                      <wp:docPr id="19" name="Tekstfel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72CE4DA7" w14:textId="0C27AC9A" w:rsidR="00304D04" w:rsidRPr="00FA0078" w:rsidRDefault="00E37C5F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FØRSTE INDTRYK</w:t>
                                  </w:r>
                                </w:p>
                                <w:p w14:paraId="6F86063D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B43E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9" o:spid="_x0000_s1026" type="#_x0000_t202" style="position:absolute;margin-left:16.75pt;margin-top:19.15pt;width:172.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" fillcolor="#afcac4 [1944]" strokeweight=".5pt">
                      <v:textbox>
                        <w:txbxContent>
                          <w:p w14:paraId="72CE4DA7" w14:textId="0C27AC9A" w:rsidR="00304D04" w:rsidRPr="00FA0078" w:rsidRDefault="00E37C5F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FØRSTE INDTRYK</w:t>
                            </w:r>
                          </w:p>
                          <w:p w14:paraId="6F86063D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  <w:r w:rsidR="00DF35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EFC620" wp14:editId="6B177289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252730</wp:posOffset>
                      </wp:positionV>
                      <wp:extent cx="3819525" cy="9734550"/>
                      <wp:effectExtent l="0" t="0" r="0" b="0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9525" cy="973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DDAB5" w14:textId="6D25B114" w:rsidR="0068627A" w:rsidRDefault="0068627A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A074845" w14:textId="646C7095" w:rsid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2F27E516" w14:textId="77777777" w:rsid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7DFA950" w14:textId="7777777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</w:p>
                                <w:p w14:paraId="0F28C533" w14:textId="413D4DD5" w:rsidR="003F54AB" w:rsidRPr="00E37C5F" w:rsidRDefault="003F54AB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  <w:t>Navn Navnesen var meget stille og….</w:t>
                                  </w:r>
                                </w:p>
                                <w:p w14:paraId="417B0E82" w14:textId="28E8721C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  <w:t>Skriv en lille intro her</w:t>
                                  </w:r>
                                </w:p>
                                <w:p w14:paraId="24FDCE21" w14:textId="77777777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FE60BF2" w14:textId="77777777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161B453D" w14:textId="77777777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991B8DB" w14:textId="048086B6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176B5E42" w14:textId="77777777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415050EC" w14:textId="7777777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</w:p>
                                <w:p w14:paraId="5AE1F92C" w14:textId="1DAA1B4E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Her kan </w:t>
                                  </w:r>
                                  <w:proofErr w:type="gram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i</w:t>
                                  </w:r>
                                  <w:proofErr w:type="gram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 skrive en lille historie som var sjov,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andeledes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 eller bare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mega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 xml:space="preserve"> pinlig.</w:t>
                                  </w:r>
                                </w:p>
                                <w:p w14:paraId="21E64279" w14:textId="6D733941" w:rsidR="00DF3579" w:rsidRPr="00E37C5F" w:rsidRDefault="00DF3579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  <w:t>L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labore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. 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enim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minim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0551569E" w14:textId="7777777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0C157B6" w14:textId="4D8E63F1" w:rsidR="00304D04" w:rsidRPr="00E37C5F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A9CF13C" w14:textId="77777777" w:rsidR="00304D04" w:rsidRPr="00E37C5F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61652ED7" w14:textId="77777777" w:rsidR="00304D04" w:rsidRPr="00E37C5F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772D7F00" w14:textId="77777777" w:rsidR="00304D04" w:rsidRPr="00E37C5F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15B0BA4" w14:textId="7777777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</w:p>
                                <w:p w14:paraId="3DAACE4C" w14:textId="16DB89A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Hvor er Navn om 10 år, hvad arbejder han/hun med.</w:t>
                                  </w:r>
                                </w:p>
                                <w:p w14:paraId="7F3C8044" w14:textId="71EDE65B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</w:p>
                                <w:p w14:paraId="5EB48510" w14:textId="77777777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D58644D" w14:textId="1E70A8F1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30DE157" w14:textId="268AC4DD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39DBB73F" w14:textId="4F61CDC6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1904431" w14:textId="77777777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ADE5AEF" w14:textId="77777777" w:rsidR="00304D04" w:rsidRPr="00E37C5F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 w:bidi="da-DK"/>
                                    </w:rPr>
                                  </w:pPr>
                                </w:p>
                                <w:p w14:paraId="52954D71" w14:textId="59EBA5A5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bidi="da-DK"/>
                                    </w:rPr>
                                    <w:t>Hvad skal Navn lave næste år?</w:t>
                                  </w:r>
                                </w:p>
                                <w:p w14:paraId="403EA23A" w14:textId="324304F0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</w:pP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Excepteur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sint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occaecat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cupidatat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non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proident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, sunt in culpa qui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officia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deserunt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mollit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anim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id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est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7BA79D" w:themeColor="accent5"/>
                                      <w:lang w:val="en-US"/>
                                    </w:rPr>
                                    <w:t>laborum</w:t>
                                  </w:r>
                                  <w:proofErr w:type="spellEnd"/>
                                </w:p>
                                <w:p w14:paraId="14B431C4" w14:textId="77777777" w:rsidR="00304D04" w:rsidRPr="00DF3579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34AF083C" w14:textId="4594CD63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8981E03" w14:textId="7EC44B21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B1E031B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0FA5403A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2395D987" w14:textId="77777777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</w:pPr>
                                </w:p>
                                <w:p w14:paraId="46C6C5FE" w14:textId="77777777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Skriv en lille hilsen til Navn, fra bedste ven, lærere eller hele klassen.</w:t>
                                  </w:r>
                                </w:p>
                                <w:p w14:paraId="63C87322" w14:textId="1BF5DA76" w:rsidR="00141CCC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 w:bidi="da-DK"/>
                                    </w:rPr>
                                    <w:t>L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labore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val="en-US"/>
                                    </w:rPr>
                                    <w:t xml:space="preserve">. 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enim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minim</w:t>
                                  </w:r>
                                  <w:proofErr w:type="spellEnd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27EA662F" w14:textId="77777777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4B831C83" w14:textId="77777777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B7EFCEE" w14:textId="37BCC03D" w:rsidR="0068627A" w:rsidRDefault="0068627A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5F27B5C1" w14:textId="341BE21C" w:rsidR="00DF3579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2CBE1B5F" w14:textId="142CE521" w:rsidR="00DF3579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67BAD4DD" w14:textId="77777777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DA03D11" w14:textId="1AD80CE4" w:rsidR="00DF3579" w:rsidRPr="00E37C5F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color w:val="548AB7" w:themeColor="accent1" w:themeShade="BF"/>
                                    </w:rPr>
                                  </w:pP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Kasserne her kan kopiere</w:t>
                                  </w:r>
                                  <w:r w:rsidR="00141CCC"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s</w:t>
                                  </w:r>
                                  <w:r w:rsidRPr="00E37C5F">
                                    <w:rPr>
                                      <w:i/>
                                      <w:iCs/>
                                      <w:color w:val="548AB7" w:themeColor="accent1" w:themeShade="BF"/>
                                      <w:lang w:bidi="da-DK"/>
                                    </w:rPr>
                                    <w:t>, slettes, udvides og flyttes</w:t>
                                  </w:r>
                                </w:p>
                                <w:p w14:paraId="0D124D93" w14:textId="77777777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195EDFC2" w14:textId="77777777" w:rsidR="00DF3579" w:rsidRPr="00304D04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C620" id="Rektangel 28" o:spid="_x0000_s1027" style="position:absolute;margin-left:16.75pt;margin-top:19.9pt;width:300.75pt;height:7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" filled="f" stroked="f" strokeweight="1pt">
                      <v:stroke dashstyle="longDash"/>
                      <v:textbox>
                        <w:txbxContent>
                          <w:p w14:paraId="2D4DDAB5" w14:textId="6D25B114" w:rsidR="0068627A" w:rsidRDefault="0068627A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A074845" w14:textId="646C7095" w:rsid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2F27E516" w14:textId="77777777" w:rsid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7DFA950" w14:textId="7777777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</w:p>
                          <w:p w14:paraId="0F28C533" w14:textId="413D4DD5" w:rsidR="003F54AB" w:rsidRPr="00E37C5F" w:rsidRDefault="003F54AB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  <w:t>Navn Navnesen var meget stille og….</w:t>
                            </w:r>
                          </w:p>
                          <w:p w14:paraId="417B0E82" w14:textId="28E8721C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  <w:t>Skriv en lille intro her</w:t>
                            </w:r>
                          </w:p>
                          <w:p w14:paraId="24FDCE21" w14:textId="77777777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FE60BF2" w14:textId="77777777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161B453D" w14:textId="77777777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991B8DB" w14:textId="048086B6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176B5E42" w14:textId="77777777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415050EC" w14:textId="7777777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</w:p>
                          <w:p w14:paraId="5AE1F92C" w14:textId="1DAA1B4E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Her kan </w:t>
                            </w:r>
                            <w:proofErr w:type="gram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i</w:t>
                            </w:r>
                            <w:proofErr w:type="gram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 skrive en lille historie som var sjov,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andeledes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 eller bare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mega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 xml:space="preserve"> pinlig.</w:t>
                            </w:r>
                          </w:p>
                          <w:p w14:paraId="21E64279" w14:textId="6D733941" w:rsidR="00DF3579" w:rsidRPr="00E37C5F" w:rsidRDefault="00DF3579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  <w:t>L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. 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Ut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enim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ad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minim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veniam</w:t>
                            </w:r>
                            <w:proofErr w:type="spellEnd"/>
                          </w:p>
                          <w:p w14:paraId="0551569E" w14:textId="7777777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0C157B6" w14:textId="4D8E63F1" w:rsidR="00304D04" w:rsidRPr="00E37C5F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A9CF13C" w14:textId="77777777" w:rsidR="00304D04" w:rsidRPr="00E37C5F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61652ED7" w14:textId="77777777" w:rsidR="00304D04" w:rsidRPr="00E37C5F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772D7F00" w14:textId="77777777" w:rsidR="00304D04" w:rsidRPr="00E37C5F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15B0BA4" w14:textId="7777777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</w:p>
                          <w:p w14:paraId="3DAACE4C" w14:textId="16DB89A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Hvor er Navn om 10 år, hvad arbejder han/hun med.</w:t>
                            </w:r>
                          </w:p>
                          <w:p w14:paraId="7F3C8044" w14:textId="71EDE65B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  <w:p w14:paraId="5EB48510" w14:textId="77777777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D58644D" w14:textId="1E70A8F1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30DE157" w14:textId="268AC4DD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39DBB73F" w14:textId="4F61CDC6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1904431" w14:textId="77777777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ADE5AEF" w14:textId="77777777" w:rsidR="00304D04" w:rsidRPr="00E37C5F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val="en-US" w:bidi="da-DK"/>
                              </w:rPr>
                            </w:pPr>
                          </w:p>
                          <w:p w14:paraId="52954D71" w14:textId="59EBA5A5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bidi="da-DK"/>
                              </w:rPr>
                              <w:t>Hvad skal Navn lave næste år?</w:t>
                            </w:r>
                          </w:p>
                          <w:p w14:paraId="403EA23A" w14:textId="324304F0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</w:pP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, sunt in culpa qui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7BA79D" w:themeColor="accent5"/>
                                <w:lang w:val="en-US"/>
                              </w:rPr>
                              <w:t>laborum</w:t>
                            </w:r>
                            <w:proofErr w:type="spellEnd"/>
                          </w:p>
                          <w:p w14:paraId="14B431C4" w14:textId="77777777" w:rsidR="00304D04" w:rsidRPr="00DF3579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34AF083C" w14:textId="4594CD63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8981E03" w14:textId="7EC44B21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B1E031B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0FA5403A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2395D987" w14:textId="77777777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</w:pPr>
                          </w:p>
                          <w:p w14:paraId="46C6C5FE" w14:textId="77777777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Skriv en lille hilsen til Navn, fra bedste ven, lærere eller hele klassen.</w:t>
                            </w:r>
                          </w:p>
                          <w:p w14:paraId="63C87322" w14:textId="1BF5DA76" w:rsidR="00141CCC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 w:bidi="da-DK"/>
                              </w:rPr>
                              <w:t>L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val="en-US"/>
                              </w:rPr>
                              <w:t xml:space="preserve">. 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Ut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enim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ad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minim</w:t>
                            </w:r>
                            <w:proofErr w:type="spellEnd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  <w:t>veniam</w:t>
                            </w:r>
                            <w:proofErr w:type="spellEnd"/>
                          </w:p>
                          <w:p w14:paraId="27EA662F" w14:textId="77777777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4B831C83" w14:textId="77777777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B7EFCEE" w14:textId="37BCC03D" w:rsidR="0068627A" w:rsidRDefault="0068627A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F27B5C1" w14:textId="341BE21C" w:rsidR="00DF3579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CBE1B5F" w14:textId="142CE521" w:rsidR="00DF3579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67BAD4DD" w14:textId="77777777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DA03D11" w14:textId="1AD80CE4" w:rsidR="00DF3579" w:rsidRPr="00E37C5F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color w:val="548AB7" w:themeColor="accent1" w:themeShade="BF"/>
                              </w:rPr>
                            </w:pP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Kasserne her kan kopiere</w:t>
                            </w:r>
                            <w:r w:rsidR="00141CCC"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s</w:t>
                            </w:r>
                            <w:r w:rsidRPr="00E37C5F">
                              <w:rPr>
                                <w:i/>
                                <w:iCs/>
                                <w:color w:val="548AB7" w:themeColor="accent1" w:themeShade="BF"/>
                                <w:lang w:bidi="da-DK"/>
                              </w:rPr>
                              <w:t>, slettes, udvides og flyttes</w:t>
                            </w:r>
                          </w:p>
                          <w:p w14:paraId="0D124D93" w14:textId="77777777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</w:p>
                          <w:p w14:paraId="195EDFC2" w14:textId="77777777" w:rsidR="00DF3579" w:rsidRPr="00304D04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F54AB" w:rsidRPr="00A255E4" w14:paraId="78928458" w14:textId="77777777" w:rsidTr="007D3592">
        <w:trPr>
          <w:trHeight w:val="11522"/>
        </w:trPr>
        <w:tc>
          <w:tcPr>
            <w:tcW w:w="3600" w:type="dxa"/>
          </w:tcPr>
          <w:p w14:paraId="365A0993" w14:textId="4350549D" w:rsidR="003F54AB" w:rsidRPr="008C2994" w:rsidRDefault="00951CEC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407416" wp14:editId="2F367E02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-163830</wp:posOffset>
                      </wp:positionV>
                      <wp:extent cx="1657350" cy="1654175"/>
                      <wp:effectExtent l="0" t="0" r="19050" b="2222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6541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04B2D" id="Ellipse 3" o:spid="_x0000_s1026" style="position:absolute;margin-left:16pt;margin-top:-12.9pt;width:130.5pt;height:1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" strokecolor="#345c7d [1604]" strokeweight="1pt">
                      <v:fill r:id="rId15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7EFF9B64" w14:textId="2FFE1408" w:rsidR="003F54AB" w:rsidRPr="008C2994" w:rsidRDefault="003F54AB" w:rsidP="00951CEC">
            <w:pPr>
              <w:pStyle w:val="Ingenafstand"/>
              <w:jc w:val="center"/>
            </w:pPr>
          </w:p>
          <w:p w14:paraId="7715B895" w14:textId="0D0527D8" w:rsidR="003F54AB" w:rsidRPr="008C2994" w:rsidRDefault="003F54AB" w:rsidP="00951CEC">
            <w:pPr>
              <w:pStyle w:val="Ingenafstand"/>
              <w:jc w:val="center"/>
            </w:pPr>
          </w:p>
          <w:p w14:paraId="03081030" w14:textId="39BE7100" w:rsidR="003F54AB" w:rsidRPr="008C2994" w:rsidRDefault="003F54AB" w:rsidP="00951CEC">
            <w:pPr>
              <w:pStyle w:val="Ingenafstand"/>
              <w:jc w:val="center"/>
            </w:pPr>
          </w:p>
          <w:p w14:paraId="762E21D8" w14:textId="272C46A2" w:rsidR="003F54AB" w:rsidRPr="008C2994" w:rsidRDefault="003F54AB" w:rsidP="00951CEC">
            <w:pPr>
              <w:pStyle w:val="Ingenafstand"/>
              <w:jc w:val="center"/>
            </w:pPr>
          </w:p>
          <w:p w14:paraId="65D0758B" w14:textId="3EE74BDA" w:rsidR="003F54AB" w:rsidRPr="008C2994" w:rsidRDefault="003F54AB" w:rsidP="00951CEC">
            <w:pPr>
              <w:pStyle w:val="Ingenafstand"/>
              <w:jc w:val="center"/>
            </w:pPr>
          </w:p>
          <w:p w14:paraId="1C430942" w14:textId="05DDF2B7" w:rsidR="003F54AB" w:rsidRDefault="003F54AB" w:rsidP="00951CEC">
            <w:pPr>
              <w:pStyle w:val="Ingenafstand"/>
              <w:jc w:val="center"/>
            </w:pPr>
          </w:p>
          <w:p w14:paraId="2EB500AB" w14:textId="22022A1C" w:rsidR="00FA0078" w:rsidRDefault="00FA0078" w:rsidP="00951CEC">
            <w:pPr>
              <w:pStyle w:val="Ingenafstand"/>
              <w:jc w:val="center"/>
            </w:pPr>
          </w:p>
          <w:p w14:paraId="7702F4CB" w14:textId="6F64765B" w:rsidR="00FA0078" w:rsidRDefault="00FA0078" w:rsidP="00951CEC">
            <w:pPr>
              <w:pStyle w:val="Ingenafstand"/>
              <w:jc w:val="center"/>
            </w:pPr>
          </w:p>
          <w:p w14:paraId="145D90E9" w14:textId="77777777" w:rsidR="00FA0078" w:rsidRPr="008C2994" w:rsidRDefault="00FA0078" w:rsidP="00951CEC">
            <w:pPr>
              <w:pStyle w:val="Ingenafstand"/>
              <w:jc w:val="center"/>
            </w:pPr>
          </w:p>
          <w:p w14:paraId="4E1566D2" w14:textId="25B256F3" w:rsidR="003F54AB" w:rsidRPr="008C2994" w:rsidRDefault="00FA0078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82A8FE" wp14:editId="1785480C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154940</wp:posOffset>
                      </wp:positionV>
                      <wp:extent cx="1990725" cy="276225"/>
                      <wp:effectExtent l="0" t="0" r="28575" b="2857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3B22A87" w14:textId="20B3B76D" w:rsidR="008C2994" w:rsidRPr="00951CEC" w:rsidRDefault="008C2994" w:rsidP="008C2994">
                                  <w:pPr>
                                    <w:jc w:val="center"/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</w:pPr>
                                  <w:r w:rsidRPr="00951CEC"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PERSONLIGE DETALJER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8" type="#_x0000_t202" style="position:absolute;left:0;text-align:left;margin-left:1.7pt;margin-top:12.2pt;width:156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" fillcolor="#94b6d2 [3204]" strokeweight=".5pt">
                      <v:textbox>
                        <w:txbxContent>
                          <w:p w14:paraId="23B22A87" w14:textId="20B3B76D" w:rsidR="008C2994" w:rsidRPr="00951CEC" w:rsidRDefault="008C2994" w:rsidP="008C2994">
                            <w:pPr>
                              <w:jc w:val="center"/>
                              <w:rPr>
                                <w:spacing w:val="20"/>
                                <w:sz w:val="22"/>
                                <w:szCs w:val="24"/>
                              </w:rPr>
                            </w:pPr>
                            <w:r w:rsidRPr="00951CEC">
                              <w:rPr>
                                <w:spacing w:val="20"/>
                                <w:sz w:val="22"/>
                                <w:szCs w:val="24"/>
                              </w:rPr>
                              <w:t>PERSONLIGE DETALJER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989F1" w14:textId="65260378" w:rsidR="003F54AB" w:rsidRPr="008C2994" w:rsidRDefault="003F54AB" w:rsidP="00951CEC">
            <w:pPr>
              <w:pStyle w:val="Ingenafstand"/>
              <w:jc w:val="center"/>
              <w:rPr>
                <w:color w:val="000000" w:themeColor="text1"/>
              </w:rPr>
            </w:pPr>
          </w:p>
          <w:p w14:paraId="20C6825C" w14:textId="77777777" w:rsidR="00FA0078" w:rsidRDefault="00FA0078" w:rsidP="00951CEC">
            <w:pPr>
              <w:pStyle w:val="Ingenafstand"/>
              <w:jc w:val="center"/>
              <w:rPr>
                <w:b/>
                <w:bCs/>
              </w:rPr>
            </w:pPr>
          </w:p>
          <w:p w14:paraId="2D53C177" w14:textId="77777777" w:rsidR="00FA0078" w:rsidRDefault="00FA0078" w:rsidP="00951CEC"/>
          <w:p w14:paraId="463D7224" w14:textId="345FA337" w:rsidR="00951CEC" w:rsidRPr="00E37C5F" w:rsidRDefault="00951CEC" w:rsidP="00951CEC">
            <w:pPr>
              <w:rPr>
                <w:i/>
                <w:iCs/>
                <w:color w:val="548AB7" w:themeColor="accent1" w:themeShade="BF"/>
              </w:rPr>
            </w:pPr>
            <w:r w:rsidRPr="00E37C5F">
              <w:rPr>
                <w:i/>
                <w:iCs/>
                <w:color w:val="548AB7" w:themeColor="accent1" w:themeShade="BF"/>
              </w:rPr>
              <w:t>Lille beskrivelse af Navn Navnesen her</w:t>
            </w:r>
            <w:r w:rsidR="00C54E09" w:rsidRPr="00E37C5F">
              <w:rPr>
                <w:i/>
                <w:iCs/>
                <w:color w:val="548AB7" w:themeColor="accent1" w:themeShade="BF"/>
              </w:rPr>
              <w:t xml:space="preserve">. </w:t>
            </w:r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Lorem ipsum dolor sit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amet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,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consectetur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adipiscing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elit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, sed do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eiusmod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tempor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incididunt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ut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labore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 et dolore magna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>aliqua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  <w:lang w:val="en-US"/>
              </w:rPr>
              <w:t xml:space="preserve">. </w:t>
            </w:r>
            <w:r w:rsidR="00C54E09" w:rsidRPr="00E37C5F">
              <w:rPr>
                <w:i/>
                <w:iCs/>
                <w:color w:val="548AB7" w:themeColor="accent1" w:themeShade="BF"/>
              </w:rPr>
              <w:t xml:space="preserve">Ut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</w:rPr>
              <w:t>enim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</w:rPr>
              <w:t xml:space="preserve"> ad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</w:rPr>
              <w:t>minim</w:t>
            </w:r>
            <w:proofErr w:type="spellEnd"/>
            <w:r w:rsidR="00C54E09" w:rsidRPr="00E37C5F">
              <w:rPr>
                <w:i/>
                <w:iCs/>
                <w:color w:val="548AB7" w:themeColor="accent1" w:themeShade="BF"/>
              </w:rPr>
              <w:t xml:space="preserve"> </w:t>
            </w:r>
            <w:proofErr w:type="spellStart"/>
            <w:r w:rsidR="00C54E09" w:rsidRPr="00E37C5F">
              <w:rPr>
                <w:i/>
                <w:iCs/>
                <w:color w:val="548AB7" w:themeColor="accent1" w:themeShade="BF"/>
              </w:rPr>
              <w:t>veniam</w:t>
            </w:r>
            <w:proofErr w:type="spellEnd"/>
          </w:p>
          <w:p w14:paraId="5BBABC6D" w14:textId="77777777" w:rsidR="00951CEC" w:rsidRDefault="00951CEC" w:rsidP="00951CEC">
            <w:pPr>
              <w:pStyle w:val="Ingenafstand"/>
              <w:rPr>
                <w:b/>
                <w:bCs/>
              </w:rPr>
            </w:pPr>
          </w:p>
          <w:p w14:paraId="710CBE7E" w14:textId="77777777" w:rsidR="00951CEC" w:rsidRPr="00E37C5F" w:rsidRDefault="00951CEC" w:rsidP="00951CEC">
            <w:pPr>
              <w:pStyle w:val="Ingenafstand"/>
              <w:rPr>
                <w:b/>
                <w:bCs/>
                <w:color w:val="548AB7" w:themeColor="accent1" w:themeShade="BF"/>
              </w:rPr>
            </w:pPr>
          </w:p>
          <w:p w14:paraId="75879F2A" w14:textId="25DB81BC" w:rsidR="003F54AB" w:rsidRPr="00E37C5F" w:rsidRDefault="003F54AB" w:rsidP="00951CEC">
            <w:pPr>
              <w:pStyle w:val="Ingenafstand"/>
              <w:rPr>
                <w:b/>
                <w:bCs/>
                <w:color w:val="548AB7" w:themeColor="accent1" w:themeShade="BF"/>
              </w:rPr>
            </w:pPr>
            <w:r w:rsidRPr="00E37C5F">
              <w:rPr>
                <w:b/>
                <w:bCs/>
                <w:color w:val="548AB7" w:themeColor="accent1" w:themeShade="BF"/>
              </w:rPr>
              <w:t>FØDSELSDAG</w:t>
            </w:r>
          </w:p>
          <w:p w14:paraId="6FD24A2F" w14:textId="34A959CD" w:rsidR="003F54AB" w:rsidRPr="00E37C5F" w:rsidRDefault="003F54AB" w:rsidP="00951CEC">
            <w:pPr>
              <w:pStyle w:val="Ingenafstand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 xml:space="preserve">21. </w:t>
            </w:r>
            <w:proofErr w:type="gramStart"/>
            <w:r w:rsidRPr="00E37C5F">
              <w:rPr>
                <w:color w:val="548AB7" w:themeColor="accent1" w:themeShade="BF"/>
              </w:rPr>
              <w:t>Juni</w:t>
            </w:r>
            <w:proofErr w:type="gramEnd"/>
          </w:p>
          <w:p w14:paraId="5FE6E61C" w14:textId="77777777" w:rsidR="003F54AB" w:rsidRPr="00E37C5F" w:rsidRDefault="003F54AB" w:rsidP="00951CEC">
            <w:pPr>
              <w:pStyle w:val="Ingenafstand"/>
              <w:rPr>
                <w:color w:val="548AB7" w:themeColor="accent1" w:themeShade="BF"/>
              </w:rPr>
            </w:pPr>
          </w:p>
          <w:p w14:paraId="16F3715A" w14:textId="75DBE8A8" w:rsidR="003F54AB" w:rsidRPr="00E37C5F" w:rsidRDefault="003F54AB" w:rsidP="00951CEC">
            <w:pPr>
              <w:pStyle w:val="Ingenafstand"/>
              <w:rPr>
                <w:b/>
                <w:bCs/>
                <w:color w:val="548AB7" w:themeColor="accent1" w:themeShade="BF"/>
              </w:rPr>
            </w:pPr>
            <w:r w:rsidRPr="00E37C5F">
              <w:rPr>
                <w:b/>
                <w:bCs/>
                <w:color w:val="548AB7" w:themeColor="accent1" w:themeShade="BF"/>
              </w:rPr>
              <w:t>SÆRLIGE KENDETEGN</w:t>
            </w:r>
          </w:p>
          <w:p w14:paraId="2E7D4601" w14:textId="65523E5F" w:rsidR="003F54AB" w:rsidRPr="00E37C5F" w:rsidRDefault="003F54AB" w:rsidP="00951CEC">
            <w:pPr>
              <w:pStyle w:val="Ingenafstand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Smil fra øre til øre</w:t>
            </w:r>
          </w:p>
          <w:p w14:paraId="4DB2843F" w14:textId="69728332" w:rsidR="003F54AB" w:rsidRDefault="003F54AB" w:rsidP="00951CEC">
            <w:pPr>
              <w:pStyle w:val="Ingenafstand"/>
              <w:rPr>
                <w:color w:val="000000" w:themeColor="text1"/>
              </w:rPr>
            </w:pPr>
          </w:p>
          <w:p w14:paraId="0945BDF9" w14:textId="72EC1881" w:rsidR="003F54AB" w:rsidRDefault="003F54AB" w:rsidP="00951CEC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16665" wp14:editId="46DD383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88265</wp:posOffset>
                      </wp:positionV>
                      <wp:extent cx="1990725" cy="276225"/>
                      <wp:effectExtent l="0" t="0" r="28575" b="28575"/>
                      <wp:wrapNone/>
                      <wp:docPr id="17" name="Tekstfel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6BD6C155" w14:textId="57199A68" w:rsidR="003F54AB" w:rsidRPr="00FA0078" w:rsidRDefault="00951CEC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KONTAKT</w:t>
                                  </w:r>
                                </w:p>
                                <w:p w14:paraId="7D0D2F24" w14:textId="77777777" w:rsidR="00951CEC" w:rsidRDefault="00951CE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16665" id="Tekstfelt 17" o:spid="_x0000_s1029" type="#_x0000_t202" style="position:absolute;margin-left:1.7pt;margin-top:6.95pt;width:156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" fillcolor="#548ab7 [2404]" strokeweight=".5pt">
                      <v:textbox>
                        <w:txbxContent>
                          <w:p w14:paraId="6BD6C155" w14:textId="57199A68" w:rsidR="003F54AB" w:rsidRPr="00FA0078" w:rsidRDefault="00951CEC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KONTAKT</w:t>
                            </w:r>
                          </w:p>
                          <w:p w14:paraId="7D0D2F24" w14:textId="77777777" w:rsidR="00951CEC" w:rsidRDefault="00951CEC"/>
                        </w:txbxContent>
                      </v:textbox>
                    </v:shape>
                  </w:pict>
                </mc:Fallback>
              </mc:AlternateContent>
            </w:r>
          </w:p>
          <w:p w14:paraId="4CBCCA87" w14:textId="1560B338" w:rsidR="003F54AB" w:rsidRPr="008C2994" w:rsidRDefault="003F54AB" w:rsidP="00951CEC">
            <w:pPr>
              <w:pStyle w:val="Ingenafstand"/>
              <w:rPr>
                <w:color w:val="000000" w:themeColor="text1"/>
              </w:rPr>
            </w:pPr>
          </w:p>
          <w:p w14:paraId="75837745" w14:textId="77777777" w:rsidR="00086FFE" w:rsidRDefault="00086FFE" w:rsidP="00951CEC">
            <w:pPr>
              <w:pStyle w:val="Ingenafstand"/>
              <w:rPr>
                <w:b/>
                <w:bCs/>
              </w:rPr>
            </w:pPr>
          </w:p>
          <w:p w14:paraId="3D4A7554" w14:textId="6E6EDE64" w:rsidR="00951CEC" w:rsidRPr="00E37C5F" w:rsidRDefault="00C54E09" w:rsidP="00951CEC">
            <w:pPr>
              <w:pStyle w:val="Ingenafstand"/>
              <w:ind w:left="1440"/>
              <w:rPr>
                <w:b/>
                <w:bCs/>
                <w:noProof/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t xml:space="preserve"> </w:t>
            </w:r>
          </w:p>
          <w:p w14:paraId="37CC5F29" w14:textId="3F9D5709" w:rsidR="003F54AB" w:rsidRPr="00E37C5F" w:rsidRDefault="00086FFE" w:rsidP="00951CEC">
            <w:pPr>
              <w:pStyle w:val="Ingenafstand"/>
              <w:ind w:left="1440"/>
              <w:rPr>
                <w:b/>
                <w:bCs/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1792" behindDoc="1" locked="0" layoutInCell="1" allowOverlap="1" wp14:anchorId="4AC0B58B" wp14:editId="75C7447B">
                  <wp:simplePos x="0" y="0"/>
                  <wp:positionH relativeFrom="column">
                    <wp:posOffset>28381</wp:posOffset>
                  </wp:positionH>
                  <wp:positionV relativeFrom="paragraph">
                    <wp:posOffset>31556</wp:posOffset>
                  </wp:positionV>
                  <wp:extent cx="275516" cy="275516"/>
                  <wp:effectExtent l="0" t="0" r="0" b="0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6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22B4E" w14:textId="46AF890A" w:rsidR="00086FFE" w:rsidRPr="00E37C5F" w:rsidRDefault="003F54AB" w:rsidP="00086FFE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@nogen</w:t>
            </w:r>
          </w:p>
          <w:p w14:paraId="4D13443B" w14:textId="7F85E4DC" w:rsidR="00951CEC" w:rsidRPr="00E37C5F" w:rsidRDefault="00951CEC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</w:p>
          <w:p w14:paraId="78C17A23" w14:textId="014CD4DA" w:rsidR="003F54AB" w:rsidRPr="00E37C5F" w:rsidRDefault="00086FFE" w:rsidP="00951CEC">
            <w:pPr>
              <w:pStyle w:val="Ingenafstand"/>
              <w:ind w:left="1440"/>
              <w:rPr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3840" behindDoc="1" locked="0" layoutInCell="1" allowOverlap="1" wp14:anchorId="3C501B6C" wp14:editId="789B1F23">
                  <wp:simplePos x="0" y="0"/>
                  <wp:positionH relativeFrom="column">
                    <wp:posOffset>31529</wp:posOffset>
                  </wp:positionH>
                  <wp:positionV relativeFrom="paragraph">
                    <wp:posOffset>82356</wp:posOffset>
                  </wp:positionV>
                  <wp:extent cx="274977" cy="275516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96F82E" w14:textId="28F0DD24" w:rsidR="003F54AB" w:rsidRPr="00E37C5F" w:rsidRDefault="003F54AB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/nogen</w:t>
            </w:r>
          </w:p>
          <w:p w14:paraId="546988D2" w14:textId="7BD2ED2F" w:rsidR="003F54AB" w:rsidRPr="00E37C5F" w:rsidRDefault="003F54AB" w:rsidP="00951CEC">
            <w:pPr>
              <w:pStyle w:val="Ingenafstand"/>
              <w:ind w:left="1440"/>
              <w:rPr>
                <w:color w:val="548AB7" w:themeColor="accent1" w:themeShade="BF"/>
              </w:rPr>
            </w:pPr>
          </w:p>
          <w:p w14:paraId="239B9FB7" w14:textId="65E2106B" w:rsidR="00951CEC" w:rsidRPr="00E37C5F" w:rsidRDefault="0068627A" w:rsidP="00951CEC">
            <w:pPr>
              <w:pStyle w:val="Ingenafstand"/>
              <w:ind w:left="1440"/>
              <w:rPr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7936" behindDoc="1" locked="0" layoutInCell="1" allowOverlap="1" wp14:anchorId="31D0DEF3" wp14:editId="172807F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98425</wp:posOffset>
                  </wp:positionV>
                  <wp:extent cx="274955" cy="274955"/>
                  <wp:effectExtent l="0" t="0" r="0" b="0"/>
                  <wp:wrapNone/>
                  <wp:docPr id="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F4404" w14:textId="18DBCB07" w:rsidR="003F54AB" w:rsidRPr="00E37C5F" w:rsidRDefault="003F54AB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color w:val="548AB7" w:themeColor="accent1" w:themeShade="BF"/>
              </w:rPr>
              <w:t>98 00 00 00</w:t>
            </w:r>
          </w:p>
          <w:p w14:paraId="7431EC0C" w14:textId="4C79EF94" w:rsidR="00951CEC" w:rsidRPr="00E37C5F" w:rsidRDefault="00951CEC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</w:p>
          <w:p w14:paraId="6BC8B672" w14:textId="7DBDE23A" w:rsidR="00951CEC" w:rsidRPr="00E37C5F" w:rsidRDefault="0068627A" w:rsidP="00951CEC">
            <w:pPr>
              <w:pStyle w:val="Ingenafstand"/>
              <w:ind w:left="720"/>
              <w:rPr>
                <w:color w:val="548AB7" w:themeColor="accent1" w:themeShade="BF"/>
              </w:rPr>
            </w:pPr>
            <w:r w:rsidRPr="00E37C5F">
              <w:rPr>
                <w:noProof/>
                <w:color w:val="548AB7" w:themeColor="accent1" w:themeShade="BF"/>
              </w:rPr>
              <w:drawing>
                <wp:anchor distT="0" distB="0" distL="114300" distR="114300" simplePos="0" relativeHeight="251685888" behindDoc="1" locked="0" layoutInCell="1" allowOverlap="1" wp14:anchorId="3B608BAB" wp14:editId="45A99E3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111760</wp:posOffset>
                  </wp:positionV>
                  <wp:extent cx="274977" cy="274977"/>
                  <wp:effectExtent l="0" t="0" r="0" b="0"/>
                  <wp:wrapNone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sdt>
            <w:sdtPr>
              <w:rPr>
                <w:color w:val="548AB7" w:themeColor="accent1" w:themeShade="BF"/>
              </w:rPr>
              <w:id w:val="-1223903890"/>
              <w:placeholder>
                <w:docPart w:val="33BACB14CA854EE09E4A2AC507527DEA"/>
              </w:placeholder>
              <w:temporary/>
              <w:showingPlcHdr/>
              <w15:appearance w15:val="hidden"/>
            </w:sdtPr>
            <w:sdtEndPr>
              <w:rPr>
                <w:rStyle w:val="Hyperlink"/>
                <w:color w:val="B85A22" w:themeColor="accent2" w:themeShade="BF"/>
                <w:u w:val="single"/>
              </w:rPr>
            </w:sdtEndPr>
            <w:sdtContent>
              <w:p w14:paraId="2DAC74E5" w14:textId="77777777" w:rsidR="003F54AB" w:rsidRDefault="003F54AB" w:rsidP="00951CEC">
                <w:pPr>
                  <w:pStyle w:val="Ingenafstand"/>
                  <w:ind w:left="720"/>
                </w:pPr>
                <w:r w:rsidRPr="00E37C5F">
                  <w:rPr>
                    <w:rStyle w:val="Hyperlink"/>
                    <w:color w:val="548AB7" w:themeColor="accent1" w:themeShade="BF"/>
                    <w:lang w:bidi="da-DK"/>
                  </w:rPr>
                  <w:t>nogen@eksempel.com</w:t>
                </w:r>
                <w:hyperlink r:id="rId24" w:history="1"/>
              </w:p>
            </w:sdtContent>
          </w:sdt>
          <w:p w14:paraId="3247FDFD" w14:textId="23CD0069" w:rsidR="00086FFE" w:rsidRPr="00086FFE" w:rsidRDefault="00086FFE" w:rsidP="00086FFE"/>
          <w:p w14:paraId="4C846033" w14:textId="4CF1205D" w:rsidR="00086FFE" w:rsidRDefault="00086FFE" w:rsidP="00086FFE"/>
          <w:p w14:paraId="5CA8455E" w14:textId="06642FA4" w:rsidR="00086FFE" w:rsidRPr="00086FFE" w:rsidRDefault="00086FFE" w:rsidP="00086FFE"/>
        </w:tc>
        <w:tc>
          <w:tcPr>
            <w:tcW w:w="720" w:type="dxa"/>
          </w:tcPr>
          <w:p w14:paraId="3E7A18BD" w14:textId="2822C29C" w:rsidR="003F54AB" w:rsidRDefault="003F54AB" w:rsidP="00FA0078">
            <w:pPr>
              <w:pStyle w:val="Ingenafstand"/>
            </w:pPr>
          </w:p>
        </w:tc>
        <w:tc>
          <w:tcPr>
            <w:tcW w:w="6183" w:type="dxa"/>
          </w:tcPr>
          <w:p w14:paraId="4CB5E156" w14:textId="511759D7" w:rsidR="003F54AB" w:rsidRPr="00A94B34" w:rsidRDefault="00141CCC" w:rsidP="00FA0078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8DA89B" wp14:editId="5E247932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6657975</wp:posOffset>
                      </wp:positionV>
                      <wp:extent cx="1971675" cy="276225"/>
                      <wp:effectExtent l="0" t="0" r="28575" b="28575"/>
                      <wp:wrapSquare wrapText="bothSides"/>
                      <wp:docPr id="25" name="Tekstfel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16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E09A675" w14:textId="2D2F6212" w:rsidR="00DF3579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ANDET</w:t>
                                  </w:r>
                                </w:p>
                                <w:p w14:paraId="4343931F" w14:textId="77777777" w:rsidR="00DF3579" w:rsidRDefault="00DF35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DA89B" id="Tekstfelt 25" o:spid="_x0000_s1030" type="#_x0000_t202" style="position:absolute;margin-left:18.25pt;margin-top:524.25pt;width:155.25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" fillcolor="#548ab7 [2404]" strokeweight=".5pt">
                      <v:textbox>
                        <w:txbxContent>
                          <w:p w14:paraId="2E09A675" w14:textId="2D2F6212" w:rsidR="00DF3579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ANDET</w:t>
                            </w:r>
                          </w:p>
                          <w:p w14:paraId="4343931F" w14:textId="77777777" w:rsidR="00DF3579" w:rsidRDefault="00DF357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3B5BCE" wp14:editId="7C3B5195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4980305</wp:posOffset>
                      </wp:positionV>
                      <wp:extent cx="2619375" cy="276225"/>
                      <wp:effectExtent l="0" t="0" r="28575" b="28575"/>
                      <wp:wrapNone/>
                      <wp:docPr id="24" name="Tekstfel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CD346B9" w14:textId="3EAAC9BC" w:rsidR="00DF3579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BEMÆRKNING FRA</w:t>
                                  </w:r>
                                </w:p>
                                <w:p w14:paraId="604D16A0" w14:textId="77777777" w:rsidR="00DF3579" w:rsidRDefault="00DF35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B5BCE" id="Tekstfelt 24" o:spid="_x0000_s1031" type="#_x0000_t202" style="position:absolute;margin-left:18.25pt;margin-top:392.15pt;width:206.2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" fillcolor="#94b6d2 [3204]" strokeweight=".5pt">
                      <v:textbox>
                        <w:txbxContent>
                          <w:p w14:paraId="4CD346B9" w14:textId="3EAAC9BC" w:rsidR="00DF3579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BEMÆRKNING FRA</w:t>
                            </w:r>
                          </w:p>
                          <w:p w14:paraId="604D16A0" w14:textId="77777777" w:rsidR="00DF3579" w:rsidRDefault="00DF357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CD347E" wp14:editId="02753577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3608705</wp:posOffset>
                      </wp:positionV>
                      <wp:extent cx="1790700" cy="276225"/>
                      <wp:effectExtent l="0" t="0" r="19050" b="28575"/>
                      <wp:wrapNone/>
                      <wp:docPr id="23" name="Tekstfel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09A31C2A" w14:textId="76AE7A60" w:rsidR="00304D04" w:rsidRPr="00FA0078" w:rsidRDefault="00DF3579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NÆSTE ÅR</w:t>
                                  </w:r>
                                </w:p>
                                <w:p w14:paraId="517C1D05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D347E" id="Tekstfelt 23" o:spid="_x0000_s1032" type="#_x0000_t202" style="position:absolute;margin-left:18.25pt;margin-top:284.15pt;width:141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" fillcolor="#7ba79d [3208]" strokeweight=".5pt">
                      <v:textbox>
                        <w:txbxContent>
                          <w:p w14:paraId="09A31C2A" w14:textId="76AE7A60" w:rsidR="00304D04" w:rsidRPr="00FA0078" w:rsidRDefault="00DF3579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NÆSTE ÅR</w:t>
                            </w:r>
                          </w:p>
                          <w:p w14:paraId="517C1D05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BFBEFA" wp14:editId="2F32927F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2246630</wp:posOffset>
                      </wp:positionV>
                      <wp:extent cx="1990725" cy="276225"/>
                      <wp:effectExtent l="0" t="0" r="28575" b="28575"/>
                      <wp:wrapNone/>
                      <wp:docPr id="22" name="Tekstfe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520A4DD" w14:textId="4225F552" w:rsidR="00304D04" w:rsidRPr="00FA0078" w:rsidRDefault="00304D04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OM 10 ÅR</w:t>
                                  </w:r>
                                </w:p>
                                <w:p w14:paraId="70616BFA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FBEFA" id="Tekstfelt 22" o:spid="_x0000_s1033" type="#_x0000_t202" style="position:absolute;margin-left:17.45pt;margin-top:176.9pt;width:156.7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" fillcolor="#548ab7 [2404]" strokeweight=".5pt">
                      <v:textbox>
                        <w:txbxContent>
                          <w:p w14:paraId="2520A4DD" w14:textId="4225F552" w:rsidR="00304D04" w:rsidRPr="00FA0078" w:rsidRDefault="00304D04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OM 10 ÅR</w:t>
                            </w:r>
                          </w:p>
                          <w:p w14:paraId="70616BFA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  <w:r w:rsidR="00304D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9945E4" wp14:editId="5F4519E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532130</wp:posOffset>
                      </wp:positionV>
                      <wp:extent cx="2876550" cy="276225"/>
                      <wp:effectExtent l="0" t="0" r="19050" b="28575"/>
                      <wp:wrapNone/>
                      <wp:docPr id="21" name="Tekstfel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31818083" w14:textId="39150F00" w:rsidR="00304D04" w:rsidRPr="00FA0078" w:rsidRDefault="00304D04" w:rsidP="008C2994">
                                  <w:pPr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0"/>
                                      <w:sz w:val="22"/>
                                      <w:szCs w:val="24"/>
                                    </w:rPr>
                                    <w:t>EN PINLIG SITUATION</w:t>
                                  </w:r>
                                </w:p>
                                <w:p w14:paraId="502BEC98" w14:textId="77777777" w:rsidR="00304D04" w:rsidRDefault="00304D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945E4" id="Tekstfelt 21" o:spid="_x0000_s1034" type="#_x0000_t202" style="position:absolute;margin-left:17.5pt;margin-top:41.9pt;width:226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" fillcolor="#94b6d2 [3204]" strokeweight=".5pt">
                      <v:textbox>
                        <w:txbxContent>
                          <w:p w14:paraId="31818083" w14:textId="39150F00" w:rsidR="00304D04" w:rsidRPr="00FA0078" w:rsidRDefault="00304D04" w:rsidP="008C2994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pacing w:val="20"/>
                                <w:sz w:val="22"/>
                                <w:szCs w:val="24"/>
                              </w:rPr>
                              <w:t>EN PINLIG SITUATION</w:t>
                            </w:r>
                          </w:p>
                          <w:p w14:paraId="502BEC98" w14:textId="77777777" w:rsidR="00304D04" w:rsidRDefault="00304D04"/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27EC25F9" w14:textId="06931757" w:rsidR="0043117B" w:rsidRDefault="00E37C5F" w:rsidP="00951CEC">
      <w:pPr>
        <w:tabs>
          <w:tab w:val="left" w:pos="990"/>
        </w:tabs>
      </w:pPr>
    </w:p>
    <w:sectPr w:rsidR="0043117B" w:rsidSect="006B3D90"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C9042" w14:textId="77777777" w:rsidR="00B72515" w:rsidRDefault="00B72515" w:rsidP="000C45FF">
      <w:r>
        <w:separator/>
      </w:r>
    </w:p>
  </w:endnote>
  <w:endnote w:type="continuationSeparator" w:id="0">
    <w:p w14:paraId="3C80A9FA" w14:textId="77777777" w:rsidR="00B72515" w:rsidRDefault="00B725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4085F" w14:textId="77777777" w:rsidR="00B72515" w:rsidRDefault="00B72515" w:rsidP="000C45FF">
      <w:r>
        <w:separator/>
      </w:r>
    </w:p>
  </w:footnote>
  <w:footnote w:type="continuationSeparator" w:id="0">
    <w:p w14:paraId="54B334F5" w14:textId="77777777" w:rsidR="00B72515" w:rsidRDefault="00B72515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73B15"/>
    <w:rsid w:val="00086FFE"/>
    <w:rsid w:val="00094499"/>
    <w:rsid w:val="000C45FF"/>
    <w:rsid w:val="000E3EC5"/>
    <w:rsid w:val="000E3FD1"/>
    <w:rsid w:val="000F3FCB"/>
    <w:rsid w:val="00112054"/>
    <w:rsid w:val="0012551A"/>
    <w:rsid w:val="00136F8D"/>
    <w:rsid w:val="00141CCC"/>
    <w:rsid w:val="001525E1"/>
    <w:rsid w:val="00180329"/>
    <w:rsid w:val="0019001F"/>
    <w:rsid w:val="001A4D53"/>
    <w:rsid w:val="001A74A5"/>
    <w:rsid w:val="001B2ABD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04D04"/>
    <w:rsid w:val="003156FC"/>
    <w:rsid w:val="003254B5"/>
    <w:rsid w:val="00337E9F"/>
    <w:rsid w:val="00370759"/>
    <w:rsid w:val="0037121F"/>
    <w:rsid w:val="00375566"/>
    <w:rsid w:val="003844B2"/>
    <w:rsid w:val="003A073B"/>
    <w:rsid w:val="003A6B7D"/>
    <w:rsid w:val="003B06CA"/>
    <w:rsid w:val="003B15D3"/>
    <w:rsid w:val="003F54AB"/>
    <w:rsid w:val="004071FC"/>
    <w:rsid w:val="00445947"/>
    <w:rsid w:val="0045655F"/>
    <w:rsid w:val="004813B3"/>
    <w:rsid w:val="00496591"/>
    <w:rsid w:val="004C63E4"/>
    <w:rsid w:val="004D0BAF"/>
    <w:rsid w:val="004D3011"/>
    <w:rsid w:val="00517795"/>
    <w:rsid w:val="005262AC"/>
    <w:rsid w:val="00534E00"/>
    <w:rsid w:val="005E39D5"/>
    <w:rsid w:val="00600670"/>
    <w:rsid w:val="0062123A"/>
    <w:rsid w:val="006311C7"/>
    <w:rsid w:val="00646E75"/>
    <w:rsid w:val="0066412E"/>
    <w:rsid w:val="006771D0"/>
    <w:rsid w:val="0068627A"/>
    <w:rsid w:val="006B3D90"/>
    <w:rsid w:val="00715FCB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905C67"/>
    <w:rsid w:val="009260CD"/>
    <w:rsid w:val="00951CEC"/>
    <w:rsid w:val="00952C25"/>
    <w:rsid w:val="009B7C47"/>
    <w:rsid w:val="009E1CB0"/>
    <w:rsid w:val="00A2118D"/>
    <w:rsid w:val="00A255E4"/>
    <w:rsid w:val="00A477FA"/>
    <w:rsid w:val="00A54B40"/>
    <w:rsid w:val="00A93E7D"/>
    <w:rsid w:val="00A94B34"/>
    <w:rsid w:val="00AD76E2"/>
    <w:rsid w:val="00AE7882"/>
    <w:rsid w:val="00B20152"/>
    <w:rsid w:val="00B359E4"/>
    <w:rsid w:val="00B57D98"/>
    <w:rsid w:val="00B70850"/>
    <w:rsid w:val="00B72515"/>
    <w:rsid w:val="00B851B4"/>
    <w:rsid w:val="00C066B6"/>
    <w:rsid w:val="00C37BA1"/>
    <w:rsid w:val="00C4674C"/>
    <w:rsid w:val="00C506CF"/>
    <w:rsid w:val="00C54E09"/>
    <w:rsid w:val="00C72BED"/>
    <w:rsid w:val="00C9578B"/>
    <w:rsid w:val="00CB0055"/>
    <w:rsid w:val="00CB681B"/>
    <w:rsid w:val="00CC4513"/>
    <w:rsid w:val="00CE0074"/>
    <w:rsid w:val="00D2522B"/>
    <w:rsid w:val="00D422DE"/>
    <w:rsid w:val="00D47FED"/>
    <w:rsid w:val="00D5459D"/>
    <w:rsid w:val="00D94E19"/>
    <w:rsid w:val="00DA1F4D"/>
    <w:rsid w:val="00DD172A"/>
    <w:rsid w:val="00DF3579"/>
    <w:rsid w:val="00DF3D96"/>
    <w:rsid w:val="00E1174F"/>
    <w:rsid w:val="00E127EA"/>
    <w:rsid w:val="00E25A26"/>
    <w:rsid w:val="00E37C5F"/>
    <w:rsid w:val="00E4381A"/>
    <w:rsid w:val="00E541DD"/>
    <w:rsid w:val="00E55D74"/>
    <w:rsid w:val="00EA4EB9"/>
    <w:rsid w:val="00F426DC"/>
    <w:rsid w:val="00F60274"/>
    <w:rsid w:val="00F77FB9"/>
    <w:rsid w:val="00F8597C"/>
    <w:rsid w:val="00FA0078"/>
    <w:rsid w:val="00FB068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8627A"/>
    <w:rPr>
      <w:rFonts w:ascii="Tahoma" w:hAnsi="Tahoma"/>
      <w:color w:val="000000" w:themeColor="text1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FA0078"/>
    <w:rPr>
      <w:rFonts w:ascii="Tahoma" w:hAnsi="Tahoma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3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webSettings" Target="webSettings.xml"/><Relationship Id="rId17" Type="http://schemas.openxmlformats.org/officeDocument/2006/relationships/hyperlink" Target="https://pixabay.com/en/instagram-social-networks-2258219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Sunglasses" TargetMode="External"/><Relationship Id="rId24" Type="http://schemas.openxmlformats.org/officeDocument/2006/relationships/hyperlink" Target="mailto:emailgoeshere@example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svg"/><Relationship Id="rId10" Type="http://schemas.openxmlformats.org/officeDocument/2006/relationships/image" Target="media/image1.jpg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BACB14CA854EE09E4A2AC507527D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BF52D3-3601-409D-9833-FDF9EFD3346F}"/>
      </w:docPartPr>
      <w:docPartBody>
        <w:p w:rsidR="00550853" w:rsidRDefault="0069783E" w:rsidP="0069783E">
          <w:pPr>
            <w:pStyle w:val="33BACB14CA854EE09E4A2AC507527DEA"/>
          </w:pPr>
          <w:r w:rsidRPr="00E4381A">
            <w:rPr>
              <w:rStyle w:val="Hyperlink"/>
              <w:lang w:bidi="da-DK"/>
            </w:rPr>
            <w:t>nogen@eksempel.com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2D6319"/>
    <w:rsid w:val="0034234C"/>
    <w:rsid w:val="00550853"/>
    <w:rsid w:val="0069783E"/>
    <w:rsid w:val="006F2AC3"/>
    <w:rsid w:val="00961F38"/>
    <w:rsid w:val="00AC48BA"/>
    <w:rsid w:val="00DA13EF"/>
    <w:rsid w:val="00E6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FDDFD8DE0664B4E87B9485358F6A482">
    <w:name w:val="BFDDFD8DE0664B4E87B9485358F6A482"/>
  </w:style>
  <w:style w:type="paragraph" w:customStyle="1" w:styleId="B7F6F5C031054D6BAA9F1722D1736809">
    <w:name w:val="B7F6F5C031054D6BAA9F1722D1736809"/>
  </w:style>
  <w:style w:type="paragraph" w:customStyle="1" w:styleId="BD88AE137DB7496BAE33BEBEB077E6FD">
    <w:name w:val="BD88AE137DB7496BAE33BEBEB077E6FD"/>
  </w:style>
  <w:style w:type="paragraph" w:customStyle="1" w:styleId="E1ED3A5EB9D445FA895A894B74C2649F">
    <w:name w:val="E1ED3A5EB9D445FA895A894B74C2649F"/>
  </w:style>
  <w:style w:type="paragraph" w:customStyle="1" w:styleId="369CECBA9BE54CDA868A71C13C7DCB37">
    <w:name w:val="369CECBA9BE54CDA868A71C13C7DCB37"/>
  </w:style>
  <w:style w:type="paragraph" w:customStyle="1" w:styleId="CE7EFF01848D48018B69B18C36BC65E4">
    <w:name w:val="CE7EFF01848D48018B69B18C36BC65E4"/>
  </w:style>
  <w:style w:type="paragraph" w:customStyle="1" w:styleId="58E02590B0E644798846968BEFE18C3A">
    <w:name w:val="58E02590B0E644798846968BEFE18C3A"/>
  </w:style>
  <w:style w:type="paragraph" w:customStyle="1" w:styleId="64C5150D29F6434681657CE2E3B88163">
    <w:name w:val="64C5150D29F6434681657CE2E3B88163"/>
  </w:style>
  <w:style w:type="paragraph" w:customStyle="1" w:styleId="E1E8EEC4C34B4956B57330B12339313F">
    <w:name w:val="E1E8EEC4C34B4956B57330B12339313F"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69783E"/>
    <w:rPr>
      <w:color w:val="C45911" w:themeColor="accent2" w:themeShade="BF"/>
      <w:u w:val="single"/>
    </w:rPr>
  </w:style>
  <w:style w:type="paragraph" w:customStyle="1" w:styleId="98521142455C42DBA47092E2A6582407">
    <w:name w:val="98521142455C42DBA47092E2A6582407"/>
  </w:style>
  <w:style w:type="paragraph" w:customStyle="1" w:styleId="E00A3749C2C146D0B9BE911F19EF12AD">
    <w:name w:val="E00A3749C2C146D0B9BE911F19EF12AD"/>
  </w:style>
  <w:style w:type="paragraph" w:customStyle="1" w:styleId="561C290FF6EC4397890EE79491853274">
    <w:name w:val="561C290FF6EC4397890EE79491853274"/>
  </w:style>
  <w:style w:type="paragraph" w:customStyle="1" w:styleId="D4D9DA7C236B46CFBA8699442F3B8B4F">
    <w:name w:val="D4D9DA7C236B46CFBA8699442F3B8B4F"/>
  </w:style>
  <w:style w:type="paragraph" w:customStyle="1" w:styleId="0C8F228B0FB94B5AB5BB192DB445DBDA">
    <w:name w:val="0C8F228B0FB94B5AB5BB192DB445DBDA"/>
  </w:style>
  <w:style w:type="paragraph" w:customStyle="1" w:styleId="172B7DEC1881495185FC69B776299ECA">
    <w:name w:val="172B7DEC1881495185FC69B776299ECA"/>
  </w:style>
  <w:style w:type="paragraph" w:customStyle="1" w:styleId="328B095D847648A685F0AEB7C7A920B2">
    <w:name w:val="328B095D847648A685F0AEB7C7A920B2"/>
  </w:style>
  <w:style w:type="paragraph" w:customStyle="1" w:styleId="99B9C3EC5E7543ACB6EF83B222693681">
    <w:name w:val="99B9C3EC5E7543ACB6EF83B222693681"/>
  </w:style>
  <w:style w:type="paragraph" w:customStyle="1" w:styleId="72882270DC504E45947F2DB7B671558E">
    <w:name w:val="72882270DC504E45947F2DB7B671558E"/>
  </w:style>
  <w:style w:type="paragraph" w:customStyle="1" w:styleId="ED7CB9A420C14CCF94303516073461FF">
    <w:name w:val="ED7CB9A420C14CCF94303516073461FF"/>
  </w:style>
  <w:style w:type="paragraph" w:customStyle="1" w:styleId="BEB769FFC2594B4DB8629E2EB0B087F1">
    <w:name w:val="BEB769FFC2594B4DB8629E2EB0B087F1"/>
  </w:style>
  <w:style w:type="paragraph" w:customStyle="1" w:styleId="3D8ACB93CD4C49E89886DFF6AA0A58B4">
    <w:name w:val="3D8ACB93CD4C49E89886DFF6AA0A58B4"/>
  </w:style>
  <w:style w:type="paragraph" w:customStyle="1" w:styleId="90A3519AFB2B43588C53E6B2C0094E1B">
    <w:name w:val="90A3519AFB2B43588C53E6B2C0094E1B"/>
  </w:style>
  <w:style w:type="paragraph" w:customStyle="1" w:styleId="5BFA07F9DE5B49A989FE6D5054C5B2C6">
    <w:name w:val="5BFA07F9DE5B49A989FE6D5054C5B2C6"/>
  </w:style>
  <w:style w:type="paragraph" w:customStyle="1" w:styleId="C9062752DE924460BF3463EB5DA14495">
    <w:name w:val="C9062752DE924460BF3463EB5DA14495"/>
  </w:style>
  <w:style w:type="paragraph" w:customStyle="1" w:styleId="A32610859380492CA36AF9FBB1E517FC">
    <w:name w:val="A32610859380492CA36AF9FBB1E517FC"/>
  </w:style>
  <w:style w:type="paragraph" w:customStyle="1" w:styleId="7171CBC579DE4797AE663CBFBEC7BD36">
    <w:name w:val="7171CBC579DE4797AE663CBFBEC7BD36"/>
  </w:style>
  <w:style w:type="paragraph" w:customStyle="1" w:styleId="ADE60AE7DE6845968AA9061D34C2A4A8">
    <w:name w:val="ADE60AE7DE6845968AA9061D34C2A4A8"/>
  </w:style>
  <w:style w:type="paragraph" w:customStyle="1" w:styleId="4DFA5985DEB3403EB848ADE1E15669AC">
    <w:name w:val="4DFA5985DEB3403EB848ADE1E15669AC"/>
  </w:style>
  <w:style w:type="paragraph" w:customStyle="1" w:styleId="D04C79878CE744A2A4DCD08F171EA5E8">
    <w:name w:val="D04C79878CE744A2A4DCD08F171EA5E8"/>
  </w:style>
  <w:style w:type="paragraph" w:customStyle="1" w:styleId="EED8746CC829427CBC5E0AFEA729A553">
    <w:name w:val="EED8746CC829427CBC5E0AFEA729A553"/>
  </w:style>
  <w:style w:type="paragraph" w:customStyle="1" w:styleId="EA1289CCAFD849EF9E585463B866A07F">
    <w:name w:val="EA1289CCAFD849EF9E585463B866A07F"/>
  </w:style>
  <w:style w:type="paragraph" w:customStyle="1" w:styleId="5228D511B8DE467BAE1273A5A7010E38">
    <w:name w:val="5228D511B8DE467BAE1273A5A7010E38"/>
  </w:style>
  <w:style w:type="paragraph" w:customStyle="1" w:styleId="7160D878273F4A29B2C3D6CC8CF7C881">
    <w:name w:val="7160D878273F4A29B2C3D6CC8CF7C881"/>
  </w:style>
  <w:style w:type="paragraph" w:customStyle="1" w:styleId="7A7D2AEC3086474ABB7A45443B4BECB9">
    <w:name w:val="7A7D2AEC3086474ABB7A45443B4BECB9"/>
  </w:style>
  <w:style w:type="paragraph" w:customStyle="1" w:styleId="5BD358DB55BD441FB928A7E1DD46E396">
    <w:name w:val="5BD358DB55BD441FB928A7E1DD46E396"/>
  </w:style>
  <w:style w:type="paragraph" w:customStyle="1" w:styleId="0F4D1ADD030C49708BF15BE6AFDD8DD7">
    <w:name w:val="0F4D1ADD030C49708BF15BE6AFDD8DD7"/>
  </w:style>
  <w:style w:type="paragraph" w:customStyle="1" w:styleId="6B46828937004384B675AB15A2CEB14C">
    <w:name w:val="6B46828937004384B675AB15A2CEB14C"/>
  </w:style>
  <w:style w:type="paragraph" w:customStyle="1" w:styleId="61E2012242F345C0B3D59010B1B1A06B">
    <w:name w:val="61E2012242F345C0B3D59010B1B1A06B"/>
  </w:style>
  <w:style w:type="paragraph" w:customStyle="1" w:styleId="D41D85B872964B8A9F2615229781E88E">
    <w:name w:val="D41D85B872964B8A9F2615229781E88E"/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D14CA09AAEED4AA9B1A1995265999BCF">
    <w:name w:val="D14CA09AAEED4AA9B1A1995265999BCF"/>
  </w:style>
  <w:style w:type="paragraph" w:customStyle="1" w:styleId="6953F5402D7849C18E73E3E92F54BC66">
    <w:name w:val="6953F5402D7849C18E73E3E92F54BC66"/>
    <w:rsid w:val="00961F38"/>
  </w:style>
  <w:style w:type="paragraph" w:customStyle="1" w:styleId="446D7B363E4F4F1185590C3E86F2A61C">
    <w:name w:val="446D7B363E4F4F1185590C3E86F2A61C"/>
    <w:rsid w:val="00961F38"/>
  </w:style>
  <w:style w:type="paragraph" w:customStyle="1" w:styleId="D9D5106C5C43492D90778F97AD6CE838">
    <w:name w:val="D9D5106C5C43492D90778F97AD6CE838"/>
    <w:rsid w:val="00961F38"/>
  </w:style>
  <w:style w:type="paragraph" w:customStyle="1" w:styleId="5F1A9EE40BB74C0B9A2A57955998421E">
    <w:name w:val="5F1A9EE40BB74C0B9A2A57955998421E"/>
    <w:rsid w:val="00961F38"/>
  </w:style>
  <w:style w:type="paragraph" w:customStyle="1" w:styleId="4973A3B26DFB4FE999C12D0B111FA57E">
    <w:name w:val="4973A3B26DFB4FE999C12D0B111FA57E"/>
    <w:rsid w:val="00961F38"/>
  </w:style>
  <w:style w:type="paragraph" w:customStyle="1" w:styleId="15BE92EBC09342C2ADECE59BFABCBC5D">
    <w:name w:val="15BE92EBC09342C2ADECE59BFABCBC5D"/>
    <w:rsid w:val="00961F38"/>
  </w:style>
  <w:style w:type="paragraph" w:customStyle="1" w:styleId="2D58F89579804B738EBBCC0A6180A029">
    <w:name w:val="2D58F89579804B738EBBCC0A6180A029"/>
    <w:rsid w:val="00961F38"/>
  </w:style>
  <w:style w:type="paragraph" w:customStyle="1" w:styleId="036A007C74534FCAA615D86A0B6DFBCE">
    <w:name w:val="036A007C74534FCAA615D86A0B6DFBCE"/>
    <w:rsid w:val="00961F38"/>
  </w:style>
  <w:style w:type="paragraph" w:customStyle="1" w:styleId="8A40FC0F4C8A4F4BBA3D962FF295BC1E">
    <w:name w:val="8A40FC0F4C8A4F4BBA3D962FF295BC1E"/>
    <w:rsid w:val="00961F38"/>
  </w:style>
  <w:style w:type="paragraph" w:customStyle="1" w:styleId="117B78E3C33A48FFA40F5B43BF141702">
    <w:name w:val="117B78E3C33A48FFA40F5B43BF141702"/>
    <w:rsid w:val="00961F38"/>
  </w:style>
  <w:style w:type="paragraph" w:customStyle="1" w:styleId="FBB13033F700474B9D930C868F861BA5">
    <w:name w:val="FBB13033F700474B9D930C868F861BA5"/>
    <w:rsid w:val="00961F38"/>
  </w:style>
  <w:style w:type="paragraph" w:customStyle="1" w:styleId="51675285FB2640D3887F7DCD4AE1FE4A">
    <w:name w:val="51675285FB2640D3887F7DCD4AE1FE4A"/>
    <w:rsid w:val="00961F38"/>
  </w:style>
  <w:style w:type="paragraph" w:customStyle="1" w:styleId="C40A76F20D994D9BB7E35BB7B6B2B21F">
    <w:name w:val="C40A76F20D994D9BB7E35BB7B6B2B21F"/>
    <w:rsid w:val="00961F38"/>
  </w:style>
  <w:style w:type="paragraph" w:customStyle="1" w:styleId="1EC8897BB14E4F7A9B7C6253106D04FF">
    <w:name w:val="1EC8897BB14E4F7A9B7C6253106D04FF"/>
    <w:rsid w:val="00961F38"/>
  </w:style>
  <w:style w:type="paragraph" w:customStyle="1" w:styleId="6E3F4324C4FE4687B527A193FF795778">
    <w:name w:val="6E3F4324C4FE4687B527A193FF795778"/>
    <w:rsid w:val="00961F38"/>
  </w:style>
  <w:style w:type="paragraph" w:customStyle="1" w:styleId="82C9D208EF7648EBB23F03D12635933E">
    <w:name w:val="82C9D208EF7648EBB23F03D12635933E"/>
    <w:rsid w:val="00961F38"/>
  </w:style>
  <w:style w:type="paragraph" w:customStyle="1" w:styleId="97992ECCE7524BC4857BDD188C9ED056">
    <w:name w:val="97992ECCE7524BC4857BDD188C9ED056"/>
    <w:rsid w:val="00961F38"/>
  </w:style>
  <w:style w:type="paragraph" w:customStyle="1" w:styleId="7CBD1C26CC4949E29CA283E4AF0DDA8B">
    <w:name w:val="7CBD1C26CC4949E29CA283E4AF0DDA8B"/>
    <w:rsid w:val="00961F38"/>
  </w:style>
  <w:style w:type="paragraph" w:customStyle="1" w:styleId="893584D41FE948D5B07ED0FCC3631EE1">
    <w:name w:val="893584D41FE948D5B07ED0FCC3631EE1"/>
    <w:rsid w:val="0069783E"/>
  </w:style>
  <w:style w:type="paragraph" w:customStyle="1" w:styleId="33BACB14CA854EE09E4A2AC507527DEA">
    <w:name w:val="33BACB14CA854EE09E4A2AC507527DEA"/>
    <w:rsid w:val="0069783E"/>
  </w:style>
  <w:style w:type="paragraph" w:customStyle="1" w:styleId="F026797356B4493CB6C9688A517E7A89">
    <w:name w:val="F026797356B4493CB6C9688A517E7A89"/>
    <w:rsid w:val="0069783E"/>
  </w:style>
  <w:style w:type="paragraph" w:customStyle="1" w:styleId="9EC63F4C2C7D416BB8AD9EE5820229B8">
    <w:name w:val="9EC63F4C2C7D416BB8AD9EE5820229B8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236450-FAF6-42B4-A528-41A5D34E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60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2020-01-29T12:56:00Z</dcterms:created>
  <dcterms:modified xsi:type="dcterms:W3CDTF">2020-01-29T13:02:00Z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