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  <w:gridCol w:w="567"/>
        <w:gridCol w:w="5812"/>
      </w:tblGrid>
      <w:tr w:rsidR="001B2ABD" w14:paraId="78EDAEF7" w14:textId="77777777" w:rsidTr="00592B04">
        <w:trPr>
          <w:trHeight w:val="2733"/>
        </w:trPr>
        <w:sdt>
          <w:sdtPr>
            <w:id w:val="-1843308066"/>
            <w:showingPlcHdr/>
            <w:picture/>
          </w:sdtPr>
          <w:sdtContent>
            <w:tc>
              <w:tcPr>
                <w:tcW w:w="4111" w:type="dxa"/>
                <w:vAlign w:val="bottom"/>
              </w:tcPr>
              <w:p w14:paraId="136B7219" w14:textId="58E969EC" w:rsidR="001B2ABD" w:rsidRDefault="00F1532C" w:rsidP="00CE7C0D">
                <w:pPr>
                  <w:ind w:left="-117" w:right="-534"/>
                  <w:jc w:val="cent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7216" behindDoc="0" locked="1" layoutInCell="1" allowOverlap="1" wp14:anchorId="3991D33D" wp14:editId="7CA390FC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-203835</wp:posOffset>
                      </wp:positionV>
                      <wp:extent cx="2483485" cy="2483485"/>
                      <wp:effectExtent l="0" t="0" r="0" b="0"/>
                      <wp:wrapNone/>
                      <wp:docPr id="548311025" name="Billed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8311025" name="Billed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3485" cy="2483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</w:tcPr>
          <w:p w14:paraId="1C04E135" w14:textId="68E474A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5812" w:type="dxa"/>
            <w:vAlign w:val="bottom"/>
          </w:tcPr>
          <w:p w14:paraId="4A36B385" w14:textId="183B0D94" w:rsidR="000722B9" w:rsidRPr="00BB1775" w:rsidRDefault="00FB30BF" w:rsidP="00C0583C">
            <w:pPr>
              <w:pStyle w:val="Overskrift1"/>
              <w:rPr>
                <w:rFonts w:ascii="Century Gothic" w:hAnsi="Century Gothic"/>
                <w:color w:val="000000" w:themeColor="text1"/>
                <w:szCs w:val="56"/>
              </w:rPr>
            </w:pPr>
            <w:r>
              <w:rPr>
                <w:rFonts w:ascii="Century Gothic" w:hAnsi="Century Gothic"/>
                <w:color w:val="000000" w:themeColor="text1"/>
                <w:szCs w:val="56"/>
              </w:rPr>
              <w:t>Navn</w:t>
            </w:r>
          </w:p>
          <w:p w14:paraId="6A2D22C0" w14:textId="53D20AE5" w:rsidR="00DD6F88" w:rsidRPr="00BB1775" w:rsidRDefault="00FB30BF" w:rsidP="00C0583C">
            <w:pPr>
              <w:pStyle w:val="Overskrift1"/>
              <w:rPr>
                <w:rFonts w:ascii="Century Gothic" w:hAnsi="Century Gothic"/>
                <w:color w:val="000000" w:themeColor="text1"/>
                <w:szCs w:val="56"/>
              </w:rPr>
            </w:pPr>
            <w:r>
              <w:rPr>
                <w:rFonts w:ascii="Century Gothic" w:hAnsi="Century Gothic"/>
                <w:color w:val="000000" w:themeColor="text1"/>
                <w:szCs w:val="56"/>
              </w:rPr>
              <w:t>Mellemna</w:t>
            </w:r>
            <w:r w:rsidR="00337F74">
              <w:rPr>
                <w:rFonts w:ascii="Century Gothic" w:hAnsi="Century Gothic"/>
                <w:color w:val="000000" w:themeColor="text1"/>
                <w:szCs w:val="56"/>
              </w:rPr>
              <w:t>vn</w:t>
            </w:r>
          </w:p>
          <w:p w14:paraId="3F1B914B" w14:textId="036FA351" w:rsidR="00AB3E9C" w:rsidRPr="00BB1775" w:rsidRDefault="00FB30BF" w:rsidP="008D492A">
            <w:pPr>
              <w:pStyle w:val="Overskrift1"/>
              <w:rPr>
                <w:rFonts w:ascii="Century Gothic" w:hAnsi="Century Gothic"/>
                <w:color w:val="000000" w:themeColor="text1"/>
                <w:szCs w:val="56"/>
              </w:rPr>
            </w:pPr>
            <w:r>
              <w:rPr>
                <w:rFonts w:ascii="Century Gothic" w:hAnsi="Century Gothic"/>
                <w:color w:val="000000" w:themeColor="text1"/>
                <w:szCs w:val="56"/>
              </w:rPr>
              <w:t>Efternavn</w:t>
            </w:r>
          </w:p>
          <w:p w14:paraId="4FF176A2" w14:textId="77777777" w:rsidR="008D492A" w:rsidRPr="008D492A" w:rsidRDefault="008D492A" w:rsidP="008D492A"/>
          <w:p w14:paraId="57675A7C" w14:textId="3CB7D31E" w:rsidR="00E127EA" w:rsidRPr="00BB1775" w:rsidRDefault="000E3EC5" w:rsidP="00C0583C">
            <w:pPr>
              <w:pStyle w:val="Overskrift2"/>
              <w:rPr>
                <w:color w:val="000000" w:themeColor="text1"/>
                <w:szCs w:val="28"/>
              </w:rPr>
            </w:pPr>
            <w:r w:rsidRPr="00BB1775">
              <w:rPr>
                <w:color w:val="000000" w:themeColor="text1"/>
                <w:szCs w:val="28"/>
              </w:rPr>
              <w:t xml:space="preserve">KLASSENS: </w:t>
            </w:r>
            <w:r w:rsidR="00C16FB3" w:rsidRPr="00BB1775">
              <w:rPr>
                <w:color w:val="000000" w:themeColor="text1"/>
                <w:szCs w:val="28"/>
              </w:rPr>
              <w:t>Charmetrold</w:t>
            </w:r>
          </w:p>
          <w:p w14:paraId="7B39F15E" w14:textId="5E4579A3" w:rsidR="00916315" w:rsidRPr="00916315" w:rsidRDefault="00136F8D" w:rsidP="00916315">
            <w:pPr>
              <w:pStyle w:val="Overskrift2"/>
            </w:pPr>
            <w:r w:rsidRPr="00BB1775">
              <w:rPr>
                <w:color w:val="000000" w:themeColor="text1"/>
                <w:szCs w:val="28"/>
              </w:rPr>
              <w:t xml:space="preserve">KÆLENAVN: </w:t>
            </w:r>
            <w:r w:rsidR="00C16FB3" w:rsidRPr="00BB1775">
              <w:rPr>
                <w:color w:val="000000" w:themeColor="text1"/>
                <w:szCs w:val="28"/>
              </w:rPr>
              <w:t>Boogie</w:t>
            </w:r>
          </w:p>
        </w:tc>
      </w:tr>
      <w:tr w:rsidR="001B2ABD" w:rsidRPr="002B4D39" w14:paraId="78928458" w14:textId="77777777" w:rsidTr="00592B04">
        <w:trPr>
          <w:trHeight w:val="11522"/>
        </w:trPr>
        <w:tc>
          <w:tcPr>
            <w:tcW w:w="4111" w:type="dxa"/>
          </w:tcPr>
          <w:p w14:paraId="190AE15E" w14:textId="6CE58C91" w:rsidR="00F97C4F" w:rsidRDefault="00F97C4F" w:rsidP="00C53EB6">
            <w:pPr>
              <w:pStyle w:val="Overskrift3"/>
              <w:ind w:left="309" w:right="174"/>
              <w:rPr>
                <w:rFonts w:ascii="Aptos" w:hAnsi="Aptos"/>
              </w:rPr>
            </w:pPr>
          </w:p>
          <w:p w14:paraId="16F3715A" w14:textId="330E1DBF" w:rsidR="00A93E7D" w:rsidRPr="00050BD3" w:rsidRDefault="00A93E7D" w:rsidP="00FA0A1C">
            <w:pPr>
              <w:pStyle w:val="Overskrift3"/>
              <w:ind w:left="22" w:right="174"/>
              <w:rPr>
                <w:rFonts w:ascii="Aptos" w:hAnsi="Aptos"/>
              </w:rPr>
            </w:pPr>
            <w:r w:rsidRPr="00050BD3">
              <w:rPr>
                <w:rFonts w:ascii="Aptos" w:hAnsi="Aptos"/>
              </w:rPr>
              <w:t>SÆRLIGE KENDETEGN</w:t>
            </w:r>
          </w:p>
          <w:p w14:paraId="500239D4" w14:textId="0ED7A7B4" w:rsidR="00337F74" w:rsidRDefault="0001349B" w:rsidP="00FA0A1C">
            <w:pPr>
              <w:ind w:left="22"/>
            </w:pPr>
            <w:r w:rsidRPr="00946827">
              <w:t>Et stort smil fra øre til øre</w:t>
            </w:r>
            <w:r w:rsidR="001B1E78">
              <w:t>.</w:t>
            </w:r>
          </w:p>
          <w:p w14:paraId="6BFB96B2" w14:textId="77777777" w:rsidR="00CA1368" w:rsidRPr="00D6652B" w:rsidRDefault="00CA1368" w:rsidP="00CA1368">
            <w:pPr>
              <w:ind w:left="25"/>
              <w:rPr>
                <w:color w:val="FF0000"/>
              </w:rPr>
            </w:pPr>
            <w:r w:rsidRPr="00D6652B">
              <w:rPr>
                <w:color w:val="FF0000"/>
              </w:rPr>
              <w:t>INDSÆT BILLEDE:</w:t>
            </w:r>
          </w:p>
          <w:p w14:paraId="2DD11CB5" w14:textId="0A17264C" w:rsidR="00CA1368" w:rsidRPr="00D6652B" w:rsidRDefault="00CA1368" w:rsidP="00734B52">
            <w:pPr>
              <w:ind w:left="25"/>
              <w:rPr>
                <w:color w:val="FF0000"/>
              </w:rPr>
            </w:pPr>
            <w:r w:rsidRPr="00D6652B">
              <w:rPr>
                <w:b/>
                <w:bCs/>
                <w:color w:val="FF0000"/>
              </w:rPr>
              <w:t>Klik på ikonet ovenfo</w:t>
            </w:r>
            <w:r w:rsidR="00821BD8">
              <w:rPr>
                <w:b/>
                <w:bCs/>
                <w:color w:val="FF0000"/>
              </w:rPr>
              <w:t>r</w:t>
            </w:r>
            <w:r w:rsidRPr="00D6652B">
              <w:rPr>
                <w:color w:val="FF0000"/>
              </w:rPr>
              <w:t xml:space="preserve">, vælg og indsæt dit billede. </w:t>
            </w:r>
            <w:r w:rsidR="00734B52">
              <w:rPr>
                <w:color w:val="FF0000"/>
              </w:rPr>
              <w:t>Undgå</w:t>
            </w:r>
            <w:r w:rsidRPr="00D6652B">
              <w:rPr>
                <w:color w:val="FF0000"/>
              </w:rPr>
              <w:t xml:space="preserve"> at gøre dit billede højere</w:t>
            </w:r>
            <w:r w:rsidR="00CE1AAA">
              <w:rPr>
                <w:color w:val="FF0000"/>
              </w:rPr>
              <w:t xml:space="preserve"> </w:t>
            </w:r>
            <w:r w:rsidRPr="00D6652B">
              <w:rPr>
                <w:color w:val="FF0000"/>
              </w:rPr>
              <w:t>/</w:t>
            </w:r>
            <w:r w:rsidR="00CE1AAA">
              <w:rPr>
                <w:color w:val="FF0000"/>
              </w:rPr>
              <w:t xml:space="preserve"> </w:t>
            </w:r>
            <w:r w:rsidRPr="00D6652B">
              <w:rPr>
                <w:color w:val="FF0000"/>
              </w:rPr>
              <w:t>bredere end billedfeltet.</w:t>
            </w:r>
            <w:r w:rsidRPr="00D6652B">
              <w:rPr>
                <w:color w:val="FF0000"/>
              </w:rPr>
              <w:br/>
            </w:r>
            <w:r w:rsidRPr="00D6652B">
              <w:rPr>
                <w:b/>
                <w:bCs/>
                <w:color w:val="FF0000"/>
              </w:rPr>
              <w:t>HUSK:</w:t>
            </w:r>
            <w:r w:rsidRPr="00D6652B">
              <w:rPr>
                <w:color w:val="FF0000"/>
              </w:rPr>
              <w:t xml:space="preserve"> SLET DEN RØDE TEKST.</w:t>
            </w:r>
          </w:p>
          <w:p w14:paraId="134CAD24" w14:textId="611E304F" w:rsidR="0069081F" w:rsidRPr="00050BD3" w:rsidRDefault="0069081F" w:rsidP="00FA0A1C">
            <w:pPr>
              <w:pStyle w:val="Overskrift3"/>
              <w:ind w:left="22" w:right="174"/>
              <w:rPr>
                <w:rFonts w:ascii="Aptos" w:hAnsi="Aptos"/>
              </w:rPr>
            </w:pPr>
            <w:r>
              <w:rPr>
                <w:rFonts w:ascii="Aptos" w:hAnsi="Aptos"/>
              </w:rPr>
              <w:t>3 TING PÅ EN ØDE Ø</w:t>
            </w:r>
          </w:p>
          <w:p w14:paraId="1EB1AA97" w14:textId="21DAB682" w:rsidR="0069081F" w:rsidRPr="00946827" w:rsidRDefault="0069081F" w:rsidP="00FA0A1C">
            <w:pPr>
              <w:ind w:left="22"/>
            </w:pPr>
            <w:r w:rsidRPr="00946827">
              <w:t>1)</w:t>
            </w:r>
            <w:r w:rsidR="009A2A4F" w:rsidRPr="00946827">
              <w:t xml:space="preserve"> Mobiltelefon</w:t>
            </w:r>
          </w:p>
          <w:p w14:paraId="6AA7B69F" w14:textId="38FCDDF2" w:rsidR="0069081F" w:rsidRPr="00946827" w:rsidRDefault="0069081F" w:rsidP="00FA0A1C">
            <w:pPr>
              <w:ind w:left="22"/>
            </w:pPr>
            <w:r w:rsidRPr="00946827">
              <w:t>2)</w:t>
            </w:r>
            <w:r w:rsidR="009A2A4F" w:rsidRPr="00946827">
              <w:t xml:space="preserve"> Svømmebriller</w:t>
            </w:r>
          </w:p>
          <w:p w14:paraId="093837AE" w14:textId="6B831017" w:rsidR="00036450" w:rsidRDefault="0069081F" w:rsidP="00FA0A1C">
            <w:pPr>
              <w:ind w:left="22"/>
              <w:rPr>
                <w:rFonts w:ascii="Aptos" w:hAnsi="Aptos"/>
                <w:sz w:val="22"/>
              </w:rPr>
            </w:pPr>
            <w:r w:rsidRPr="00946827">
              <w:t>3)</w:t>
            </w:r>
            <w:r w:rsidR="009A2A4F" w:rsidRPr="00946827">
              <w:t xml:space="preserve"> Cola</w:t>
            </w:r>
          </w:p>
          <w:p w14:paraId="6D0D47B1" w14:textId="2350E70B" w:rsidR="00826A94" w:rsidRPr="00050BD3" w:rsidRDefault="00826A94" w:rsidP="00FA0A1C">
            <w:pPr>
              <w:pStyle w:val="Overskrift3"/>
              <w:ind w:left="22" w:right="174"/>
              <w:rPr>
                <w:rFonts w:ascii="Aptos" w:hAnsi="Aptos"/>
              </w:rPr>
            </w:pPr>
            <w:r>
              <w:rPr>
                <w:rFonts w:ascii="Aptos" w:hAnsi="Aptos"/>
              </w:rPr>
              <w:t>INTERESSER</w:t>
            </w:r>
          </w:p>
          <w:p w14:paraId="31843D0D" w14:textId="28B6C358" w:rsidR="00826A94" w:rsidRPr="00946827" w:rsidRDefault="00826A94" w:rsidP="00FA0A1C">
            <w:pPr>
              <w:ind w:left="22"/>
            </w:pPr>
            <w:r w:rsidRPr="00946827">
              <w:t>Gaming</w:t>
            </w:r>
          </w:p>
          <w:p w14:paraId="4EA35F9B" w14:textId="1E0D2052" w:rsidR="001B406C" w:rsidRDefault="00826A94" w:rsidP="00FA0A1C">
            <w:pPr>
              <w:ind w:left="22"/>
              <w:rPr>
                <w:rFonts w:ascii="Aptos" w:hAnsi="Aptos"/>
                <w:sz w:val="22"/>
              </w:rPr>
            </w:pPr>
            <w:r w:rsidRPr="00946827">
              <w:t>Damer</w:t>
            </w:r>
          </w:p>
          <w:p w14:paraId="7C70376C" w14:textId="298217BB" w:rsidR="001B406C" w:rsidRPr="00050BD3" w:rsidRDefault="001B406C" w:rsidP="00FA0A1C">
            <w:pPr>
              <w:pStyle w:val="Overskrift3"/>
              <w:ind w:left="22" w:right="174"/>
              <w:rPr>
                <w:rFonts w:ascii="Aptos" w:hAnsi="Aptos"/>
              </w:rPr>
            </w:pPr>
            <w:r w:rsidRPr="00532417">
              <w:rPr>
                <w:rFonts w:ascii="Aptos" w:hAnsi="Aptos"/>
              </w:rPr>
              <w:t>SCORINGER</w:t>
            </w:r>
          </w:p>
          <w:p w14:paraId="36231F30" w14:textId="0BBFC68C" w:rsidR="001B406C" w:rsidRPr="00946827" w:rsidRDefault="001B406C" w:rsidP="00FA0A1C">
            <w:pPr>
              <w:ind w:left="22"/>
            </w:pPr>
            <w:r w:rsidRPr="00946827">
              <w:t>Camilla</w:t>
            </w:r>
          </w:p>
          <w:p w14:paraId="070A0C34" w14:textId="188E8F7A" w:rsidR="001B406C" w:rsidRPr="00946827" w:rsidRDefault="001B406C" w:rsidP="00FA0A1C">
            <w:pPr>
              <w:ind w:left="22"/>
            </w:pPr>
            <w:r w:rsidRPr="00946827">
              <w:t>Maja</w:t>
            </w:r>
          </w:p>
          <w:p w14:paraId="5BD39D35" w14:textId="77777777" w:rsidR="00A87E8D" w:rsidRDefault="00A87E8D" w:rsidP="00FA0A1C">
            <w:pPr>
              <w:ind w:left="22"/>
              <w:rPr>
                <w:rFonts w:cs="Calibri"/>
                <w:b/>
                <w:bCs/>
                <w:szCs w:val="20"/>
              </w:rPr>
            </w:pPr>
          </w:p>
          <w:p w14:paraId="7E87919F" w14:textId="77777777" w:rsidR="00A87E8D" w:rsidRDefault="00A87E8D" w:rsidP="00FA0A1C">
            <w:pPr>
              <w:ind w:left="22"/>
              <w:rPr>
                <w:rFonts w:cs="Calibri"/>
                <w:b/>
                <w:bCs/>
                <w:szCs w:val="20"/>
              </w:rPr>
            </w:pPr>
          </w:p>
          <w:p w14:paraId="71B81437" w14:textId="6042D238" w:rsidR="00790D3E" w:rsidRPr="006C6E31" w:rsidRDefault="00FB30BF" w:rsidP="00FA0A1C">
            <w:pPr>
              <w:ind w:left="22"/>
              <w:rPr>
                <w:rFonts w:cs="Calibri"/>
                <w:szCs w:val="20"/>
              </w:rPr>
            </w:pPr>
            <w:r>
              <w:rPr>
                <w:rFonts w:cs="Calibri"/>
                <w:b/>
                <w:bCs/>
                <w:szCs w:val="20"/>
              </w:rPr>
              <w:t>FØDSELSDAG</w:t>
            </w:r>
            <w:r w:rsidR="00790D3E" w:rsidRPr="006C6E31">
              <w:rPr>
                <w:rFonts w:cs="Calibri"/>
                <w:b/>
                <w:bCs/>
                <w:szCs w:val="20"/>
              </w:rPr>
              <w:t>:</w:t>
            </w:r>
            <w:r w:rsidR="00790D3E" w:rsidRPr="006C6E31">
              <w:rPr>
                <w:rFonts w:cs="Calibri"/>
                <w:szCs w:val="20"/>
              </w:rPr>
              <w:t xml:space="preserve"> 21. </w:t>
            </w:r>
            <w:r w:rsidR="00007EAF" w:rsidRPr="006C6E31">
              <w:rPr>
                <w:rFonts w:cs="Calibri"/>
                <w:szCs w:val="20"/>
              </w:rPr>
              <w:t>juni</w:t>
            </w:r>
          </w:p>
          <w:p w14:paraId="78C17A23" w14:textId="3398CFA9" w:rsidR="00796DA2" w:rsidRPr="006C6E31" w:rsidRDefault="00796DA2" w:rsidP="00FA0A1C">
            <w:pPr>
              <w:ind w:left="22"/>
              <w:rPr>
                <w:rFonts w:cs="Calibri"/>
                <w:szCs w:val="20"/>
              </w:rPr>
            </w:pPr>
            <w:r w:rsidRPr="006C6E31">
              <w:rPr>
                <w:rStyle w:val="Overskrift3Tegn"/>
                <w:rFonts w:ascii="Corbel" w:hAnsi="Corbel" w:cs="Calibri"/>
                <w:b/>
                <w:bCs/>
                <w:color w:val="auto"/>
                <w:szCs w:val="20"/>
              </w:rPr>
              <w:t>IG:</w:t>
            </w:r>
            <w:r w:rsidR="00A149EF" w:rsidRPr="006C6E31">
              <w:rPr>
                <w:rFonts w:cs="Calibri"/>
                <w:b/>
                <w:bCs/>
                <w:szCs w:val="20"/>
              </w:rPr>
              <w:t xml:space="preserve"> </w:t>
            </w:r>
            <w:r w:rsidRPr="006C6E31">
              <w:rPr>
                <w:rFonts w:cs="Calibri"/>
                <w:szCs w:val="20"/>
              </w:rPr>
              <w:t>@nogen</w:t>
            </w:r>
          </w:p>
          <w:p w14:paraId="546988D2" w14:textId="0AC9A653" w:rsidR="00796DA2" w:rsidRPr="006C6E31" w:rsidRDefault="00796DA2" w:rsidP="00FA0A1C">
            <w:pPr>
              <w:ind w:left="22"/>
              <w:rPr>
                <w:rFonts w:cs="Calibri"/>
                <w:szCs w:val="20"/>
              </w:rPr>
            </w:pPr>
            <w:r w:rsidRPr="006C6E31">
              <w:rPr>
                <w:rStyle w:val="Overskrift3Tegn"/>
                <w:rFonts w:ascii="Corbel" w:hAnsi="Corbel" w:cs="Calibri"/>
                <w:b/>
                <w:bCs/>
                <w:color w:val="auto"/>
                <w:szCs w:val="20"/>
              </w:rPr>
              <w:t>FB:</w:t>
            </w:r>
            <w:r w:rsidR="00A149EF" w:rsidRPr="006C6E31">
              <w:rPr>
                <w:rFonts w:cs="Calibri"/>
                <w:szCs w:val="20"/>
              </w:rPr>
              <w:t xml:space="preserve"> </w:t>
            </w:r>
            <w:r w:rsidRPr="006C6E31">
              <w:rPr>
                <w:rFonts w:cs="Calibri"/>
                <w:szCs w:val="20"/>
              </w:rPr>
              <w:t>/nogen</w:t>
            </w:r>
          </w:p>
          <w:p w14:paraId="62128117" w14:textId="0FAAEB0D" w:rsidR="004D3011" w:rsidRPr="006C6E31" w:rsidRDefault="00337F74" w:rsidP="00FA0A1C">
            <w:pPr>
              <w:ind w:left="22"/>
              <w:rPr>
                <w:rFonts w:cs="Calibri"/>
                <w:szCs w:val="20"/>
              </w:rPr>
            </w:pPr>
            <w:r>
              <w:rPr>
                <w:rStyle w:val="Overskrift3Tegn"/>
                <w:rFonts w:ascii="Corbel" w:hAnsi="Corbel" w:cs="Calibri"/>
                <w:b/>
                <w:bCs/>
                <w:color w:val="auto"/>
                <w:szCs w:val="20"/>
              </w:rPr>
              <w:t>SNAP</w:t>
            </w:r>
            <w:r w:rsidR="00796DA2" w:rsidRPr="006C6E31">
              <w:rPr>
                <w:rStyle w:val="Overskrift3Tegn"/>
                <w:rFonts w:ascii="Corbel" w:hAnsi="Corbel" w:cs="Calibri"/>
                <w:b/>
                <w:bCs/>
                <w:color w:val="auto"/>
                <w:szCs w:val="20"/>
              </w:rPr>
              <w:t>:</w:t>
            </w:r>
            <w:r w:rsidR="00A149EF" w:rsidRPr="006C6E31">
              <w:rPr>
                <w:rFonts w:cs="Calibri"/>
                <w:b/>
                <w:bCs/>
                <w:szCs w:val="20"/>
              </w:rPr>
              <w:t xml:space="preserve"> </w:t>
            </w:r>
            <w:r w:rsidR="00B67D54" w:rsidRPr="006C6E31">
              <w:rPr>
                <w:rFonts w:cs="Calibri"/>
                <w:szCs w:val="20"/>
              </w:rPr>
              <w:t>boogie</w:t>
            </w:r>
            <w:r w:rsidR="00DD6F88" w:rsidRPr="006C6E31">
              <w:rPr>
                <w:rFonts w:cs="Calibri"/>
                <w:szCs w:val="20"/>
              </w:rPr>
              <w:t>02106</w:t>
            </w:r>
          </w:p>
          <w:p w14:paraId="368A046B" w14:textId="69014769" w:rsidR="00611E1B" w:rsidRDefault="00611E1B" w:rsidP="00117143">
            <w:pPr>
              <w:ind w:left="309" w:right="174"/>
              <w:rPr>
                <w:rFonts w:ascii="Aptos" w:hAnsi="Aptos"/>
                <w:sz w:val="22"/>
              </w:rPr>
            </w:pPr>
          </w:p>
          <w:p w14:paraId="428B6F5F" w14:textId="630B4E8D" w:rsidR="005E6DF9" w:rsidRDefault="005E6DF9" w:rsidP="00117143">
            <w:pPr>
              <w:ind w:left="309" w:right="174"/>
              <w:rPr>
                <w:rFonts w:ascii="Aptos" w:hAnsi="Aptos"/>
                <w:sz w:val="22"/>
              </w:rPr>
            </w:pPr>
          </w:p>
          <w:p w14:paraId="08949EED" w14:textId="77777777" w:rsidR="00432C98" w:rsidRDefault="00910A6A" w:rsidP="00635B23">
            <w:pPr>
              <w:ind w:left="309" w:right="174"/>
              <w:rPr>
                <w:color w:val="FF0000"/>
              </w:rPr>
            </w:pPr>
            <w:r>
              <w:rPr>
                <w:rFonts w:ascii="Aptos" w:hAnsi="Apto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1F45ABD1" wp14:editId="30C40CA1">
                      <wp:simplePos x="0" y="0"/>
                      <wp:positionH relativeFrom="column">
                        <wp:posOffset>-48895</wp:posOffset>
                      </wp:positionH>
                      <wp:positionV relativeFrom="page">
                        <wp:posOffset>5318760</wp:posOffset>
                      </wp:positionV>
                      <wp:extent cx="6711315" cy="266065"/>
                      <wp:effectExtent l="0" t="0" r="0" b="635"/>
                      <wp:wrapNone/>
                      <wp:docPr id="948499507" name="Tekstfel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11315" cy="26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7981B2" w14:textId="3EC255CE" w:rsidR="00EA1A74" w:rsidRPr="005829CC" w:rsidRDefault="00EA1A74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45AB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1" o:spid="_x0000_s1026" type="#_x0000_t202" style="position:absolute;left:0;text-align:left;margin-left:-3.85pt;margin-top:418.8pt;width:528.45pt;height:20.9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" filled="f" stroked="f" strokeweight=".5pt">
                      <v:textbox>
                        <w:txbxContent>
                          <w:p w14:paraId="167981B2" w14:textId="3EC255CE" w:rsidR="00EA1A74" w:rsidRPr="005829CC" w:rsidRDefault="00EA1A7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635B23" w:rsidRPr="001C0595">
              <w:rPr>
                <w:color w:val="FF0000"/>
              </w:rPr>
              <w:t>SKIFT BILLEDE:</w:t>
            </w:r>
            <w:r w:rsidR="00635B23">
              <w:rPr>
                <w:color w:val="FF0000"/>
              </w:rPr>
              <w:t xml:space="preserve"> </w:t>
            </w:r>
            <w:r w:rsidR="00635B23" w:rsidRPr="001C0595">
              <w:rPr>
                <w:color w:val="FF0000"/>
              </w:rPr>
              <w:t xml:space="preserve">Højreklik på billedet og vælg </w:t>
            </w:r>
            <w:r w:rsidR="00635B23" w:rsidRPr="001C0595">
              <w:rPr>
                <w:b/>
                <w:bCs/>
                <w:color w:val="FF0000"/>
              </w:rPr>
              <w:t>”Skift billede”</w:t>
            </w:r>
            <w:r w:rsidR="00635B23" w:rsidRPr="001C0595">
              <w:rPr>
                <w:color w:val="FF0000"/>
              </w:rPr>
              <w:t xml:space="preserve">, vælg </w:t>
            </w:r>
            <w:r w:rsidR="00635B23">
              <w:rPr>
                <w:color w:val="FF0000"/>
              </w:rPr>
              <w:t>b</w:t>
            </w:r>
            <w:r w:rsidR="00635B23" w:rsidRPr="001C0595">
              <w:rPr>
                <w:color w:val="FF0000"/>
              </w:rPr>
              <w:t>illede.</w:t>
            </w:r>
            <w:r w:rsidR="00635B23">
              <w:rPr>
                <w:color w:val="FF0000"/>
              </w:rPr>
              <w:t xml:space="preserve"> </w:t>
            </w:r>
          </w:p>
          <w:p w14:paraId="0E82193C" w14:textId="2DE6C306" w:rsidR="00635B23" w:rsidRPr="00635B23" w:rsidRDefault="00432C98" w:rsidP="00635B23">
            <w:pPr>
              <w:ind w:left="309" w:right="174"/>
              <w:rPr>
                <w:rFonts w:ascii="Aptos" w:hAnsi="Aptos"/>
                <w:sz w:val="22"/>
              </w:rPr>
            </w:pPr>
            <w:r>
              <w:rPr>
                <w:color w:val="FF0000"/>
              </w:rPr>
              <w:t xml:space="preserve">Hold billeder indenfor </w:t>
            </w:r>
            <w:r w:rsidR="005840DF">
              <w:rPr>
                <w:color w:val="FF0000"/>
              </w:rPr>
              <w:t>den tynde ramme</w:t>
            </w:r>
          </w:p>
          <w:p w14:paraId="110D351A" w14:textId="1C2607B6" w:rsidR="0064736C" w:rsidRDefault="00635B23" w:rsidP="00117143">
            <w:pPr>
              <w:ind w:left="309" w:right="174"/>
              <w:rPr>
                <w:rFonts w:ascii="Aptos" w:hAnsi="Aptos"/>
                <w:sz w:val="22"/>
              </w:rPr>
            </w:pPr>
            <w:r>
              <w:rPr>
                <w:rFonts w:ascii="Aptos" w:hAnsi="Aptos"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018D9378" wp14:editId="2E3FBA46">
                  <wp:simplePos x="0" y="0"/>
                  <wp:positionH relativeFrom="column">
                    <wp:posOffset>-107950</wp:posOffset>
                  </wp:positionH>
                  <wp:positionV relativeFrom="page">
                    <wp:posOffset>5969635</wp:posOffset>
                  </wp:positionV>
                  <wp:extent cx="2465070" cy="1643380"/>
                  <wp:effectExtent l="0" t="0" r="0" b="0"/>
                  <wp:wrapNone/>
                  <wp:docPr id="1289714464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714464" name="Billede 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15FB19" w14:textId="63B7C5A4" w:rsidR="0064736C" w:rsidRDefault="0064736C" w:rsidP="00117143">
            <w:pPr>
              <w:ind w:left="309" w:right="174"/>
              <w:rPr>
                <w:rFonts w:ascii="Aptos" w:hAnsi="Aptos"/>
                <w:sz w:val="22"/>
              </w:rPr>
            </w:pPr>
          </w:p>
          <w:sdt>
            <w:sdtPr>
              <w:rPr>
                <w:rFonts w:ascii="Aptos" w:hAnsi="Aptos"/>
                <w:sz w:val="22"/>
              </w:rPr>
              <w:id w:val="22066711"/>
              <w:picture/>
            </w:sdtPr>
            <w:sdtContent>
              <w:p w14:paraId="5CA8455E" w14:textId="4B7F2DE6" w:rsidR="0064736C" w:rsidRPr="00117143" w:rsidRDefault="00000000" w:rsidP="00117143">
                <w:pPr>
                  <w:ind w:left="309" w:right="174"/>
                  <w:rPr>
                    <w:rFonts w:ascii="Aptos" w:hAnsi="Aptos"/>
                    <w:sz w:val="22"/>
                  </w:rPr>
                </w:pPr>
              </w:p>
            </w:sdtContent>
          </w:sdt>
        </w:tc>
        <w:tc>
          <w:tcPr>
            <w:tcW w:w="567" w:type="dxa"/>
          </w:tcPr>
          <w:p w14:paraId="3E7A18BD" w14:textId="52B93898" w:rsidR="001B2ABD" w:rsidRPr="008055DB" w:rsidRDefault="001B2ABD" w:rsidP="000C45FF">
            <w:pPr>
              <w:tabs>
                <w:tab w:val="left" w:pos="990"/>
              </w:tabs>
              <w:rPr>
                <w:sz w:val="22"/>
              </w:rPr>
            </w:pPr>
          </w:p>
        </w:tc>
        <w:tc>
          <w:tcPr>
            <w:tcW w:w="5812" w:type="dxa"/>
          </w:tcPr>
          <w:p w14:paraId="1816A806" w14:textId="2C1A8DCD" w:rsidR="000239FE" w:rsidRDefault="000239FE" w:rsidP="00C0583C">
            <w:pPr>
              <w:pStyle w:val="Overskrift3"/>
              <w:ind w:right="174"/>
              <w:rPr>
                <w:rFonts w:ascii="Aptos" w:hAnsi="Aptos"/>
              </w:rPr>
            </w:pPr>
          </w:p>
          <w:p w14:paraId="6D70BD9C" w14:textId="44CB460E" w:rsidR="00A149EF" w:rsidRPr="00C90ABD" w:rsidRDefault="00A149EF" w:rsidP="00C0583C">
            <w:pPr>
              <w:pStyle w:val="Overskrift3"/>
              <w:ind w:right="174"/>
              <w:rPr>
                <w:rFonts w:ascii="Aptos" w:hAnsi="Aptos"/>
              </w:rPr>
            </w:pPr>
            <w:r w:rsidRPr="00C90ABD">
              <w:rPr>
                <w:rFonts w:ascii="Aptos" w:hAnsi="Aptos"/>
              </w:rPr>
              <w:t>FØRSTE INDTRYK</w:t>
            </w:r>
          </w:p>
          <w:p w14:paraId="19270083" w14:textId="179E34A1" w:rsidR="00A149EF" w:rsidRPr="00946827" w:rsidRDefault="00A149EF" w:rsidP="006442CB">
            <w:r w:rsidRPr="00946827">
              <w:t>Navn Navnesen var pigernes ven.</w:t>
            </w:r>
            <w:r w:rsidR="001B406C" w:rsidRPr="00946827">
              <w:t xml:space="preserve"> Xxxxxx xxxx xxxxx xxxx.</w:t>
            </w:r>
          </w:p>
          <w:p w14:paraId="084B585E" w14:textId="656AE1CB" w:rsidR="00A149EF" w:rsidRPr="00A149EF" w:rsidRDefault="001B406C" w:rsidP="00EC4E60">
            <w:pPr>
              <w:rPr>
                <w:rFonts w:ascii="Aptos" w:hAnsi="Aptos" w:cs="Calibri"/>
                <w:sz w:val="22"/>
              </w:rPr>
            </w:pPr>
            <w:r w:rsidRPr="00946827">
              <w:t>Xxxxxx xxxx xxxxx xxxx. Xxxxxx xxxx xxxxx xxxx.</w:t>
            </w:r>
          </w:p>
          <w:p w14:paraId="4D89B928" w14:textId="77777777" w:rsidR="00A149EF" w:rsidRPr="00C90ABD" w:rsidRDefault="00A149EF" w:rsidP="00C0583C">
            <w:pPr>
              <w:pStyle w:val="Overskrift3"/>
              <w:ind w:right="174"/>
              <w:rPr>
                <w:rFonts w:ascii="Aptos" w:hAnsi="Aptos"/>
              </w:rPr>
            </w:pPr>
            <w:r w:rsidRPr="00C90ABD">
              <w:rPr>
                <w:rFonts w:ascii="Aptos" w:hAnsi="Aptos"/>
              </w:rPr>
              <w:t>MEST BRUGTE SÆTNING / SLOGANS</w:t>
            </w:r>
          </w:p>
          <w:p w14:paraId="37911769" w14:textId="2CB30EE8" w:rsidR="00A149EF" w:rsidRPr="00946827" w:rsidRDefault="00A149EF" w:rsidP="006442CB">
            <w:r w:rsidRPr="00946827">
              <w:t>Bare rolig, jeg er din wingman</w:t>
            </w:r>
            <w:r w:rsidR="009A2A4F" w:rsidRPr="00946827">
              <w:t>…</w:t>
            </w:r>
          </w:p>
          <w:p w14:paraId="543BF5DA" w14:textId="50652367" w:rsidR="00A149EF" w:rsidRPr="009A2A4F" w:rsidRDefault="009A2A4F" w:rsidP="00EC4E60">
            <w:pPr>
              <w:rPr>
                <w:rFonts w:ascii="Aptos" w:hAnsi="Aptos" w:cs="Calibri"/>
                <w:sz w:val="22"/>
                <w:lang w:val="en-US"/>
              </w:rPr>
            </w:pPr>
            <w:r w:rsidRPr="00946827">
              <w:rPr>
                <w:lang w:val="en-US"/>
              </w:rPr>
              <w:t>It ain’t wrong to be strong…</w:t>
            </w:r>
          </w:p>
          <w:p w14:paraId="1B539CD1" w14:textId="77777777" w:rsidR="00A149EF" w:rsidRPr="00825A79" w:rsidRDefault="00A149EF" w:rsidP="00C0583C">
            <w:pPr>
              <w:pStyle w:val="Overskrift3"/>
              <w:ind w:right="174"/>
              <w:rPr>
                <w:rFonts w:ascii="Aptos" w:hAnsi="Aptos"/>
              </w:rPr>
            </w:pPr>
            <w:r w:rsidRPr="00825A79">
              <w:rPr>
                <w:rFonts w:ascii="Aptos" w:hAnsi="Aptos"/>
              </w:rPr>
              <w:t>EN PINLIG SITUATION / BOMMERT</w:t>
            </w:r>
          </w:p>
          <w:p w14:paraId="71B3B1A0" w14:textId="6E364A6E" w:rsidR="00A149EF" w:rsidRPr="00946827" w:rsidRDefault="00A149EF" w:rsidP="006442CB">
            <w:r w:rsidRPr="00946827">
              <w:t>Da du indtog dansegulvet på studieturen.</w:t>
            </w:r>
          </w:p>
          <w:p w14:paraId="15B22DB4" w14:textId="530C0D85" w:rsidR="00A149EF" w:rsidRPr="00A149EF" w:rsidRDefault="00E8558D" w:rsidP="00EC4E60">
            <w:pPr>
              <w:rPr>
                <w:rFonts w:ascii="Aptos" w:hAnsi="Aptos" w:cs="Calibri"/>
                <w:sz w:val="22"/>
              </w:rPr>
            </w:pPr>
            <w:r w:rsidRPr="00946827">
              <w:t>Xxxxxx xxxx xxxxx xxxx. Xxxxxx xxxx xxxxx xxxx.</w:t>
            </w:r>
          </w:p>
          <w:p w14:paraId="6F901F7D" w14:textId="45C90FB1" w:rsidR="00A149EF" w:rsidRPr="00825A79" w:rsidRDefault="00337F74" w:rsidP="00C0583C">
            <w:pPr>
              <w:pStyle w:val="Overskrift3"/>
              <w:ind w:right="174"/>
              <w:rPr>
                <w:rFonts w:ascii="Aptos" w:hAnsi="Aptos"/>
              </w:rPr>
            </w:pPr>
            <w:r>
              <w:rPr>
                <w:rFonts w:ascii="Aptos" w:hAnsi="Aptos"/>
              </w:rPr>
              <w:t>VI VIL HUSKE DIG FOR</w:t>
            </w:r>
          </w:p>
          <w:p w14:paraId="0714FB18" w14:textId="53DBCCBC" w:rsidR="00A149EF" w:rsidRPr="00946827" w:rsidRDefault="00A149EF" w:rsidP="006442CB">
            <w:r w:rsidRPr="00946827">
              <w:t xml:space="preserve">Altid smilende </w:t>
            </w:r>
            <w:r w:rsidR="009A2A4F" w:rsidRPr="00946827">
              <w:t>og en god kammerat.</w:t>
            </w:r>
          </w:p>
          <w:p w14:paraId="2E7FEE49" w14:textId="106F7EC3" w:rsidR="00A149EF" w:rsidRPr="00A149EF" w:rsidRDefault="00CA7AE2" w:rsidP="00EC4E60">
            <w:pPr>
              <w:rPr>
                <w:rFonts w:ascii="Aptos" w:hAnsi="Aptos" w:cs="Calibri"/>
                <w:sz w:val="22"/>
              </w:rPr>
            </w:pPr>
            <w:r w:rsidRPr="00946827">
              <w:t>Xxxxxx xxxx xxxxx xxxx. Xxxxxx xxxx xxxxx xxxx.</w:t>
            </w:r>
          </w:p>
          <w:p w14:paraId="36812E65" w14:textId="53AF8C26" w:rsidR="00A149EF" w:rsidRPr="00825A79" w:rsidRDefault="00A149EF" w:rsidP="00C0583C">
            <w:pPr>
              <w:pStyle w:val="Overskrift3"/>
              <w:ind w:right="174"/>
              <w:rPr>
                <w:rFonts w:ascii="Aptos" w:hAnsi="Aptos"/>
              </w:rPr>
            </w:pPr>
            <w:r w:rsidRPr="00825A79">
              <w:rPr>
                <w:rFonts w:ascii="Aptos" w:hAnsi="Aptos"/>
              </w:rPr>
              <w:t>OM 10 ÅR</w:t>
            </w:r>
          </w:p>
          <w:p w14:paraId="14DDA3D9" w14:textId="582869E9" w:rsidR="00A149EF" w:rsidRDefault="00A149EF" w:rsidP="006442CB">
            <w:r w:rsidRPr="00946827">
              <w:t>Ejer af et online dating-bureau</w:t>
            </w:r>
          </w:p>
          <w:p w14:paraId="15E3766E" w14:textId="205EB158" w:rsidR="00A149EF" w:rsidRPr="00A149EF" w:rsidRDefault="00547436" w:rsidP="00EC4E60">
            <w:pPr>
              <w:rPr>
                <w:rFonts w:ascii="Aptos" w:hAnsi="Aptos" w:cs="Calibri"/>
                <w:sz w:val="22"/>
              </w:rPr>
            </w:pPr>
            <w:r w:rsidRPr="00946827">
              <w:t>Xxxxxx xxxx xxxxx xxxx. Xxxxxx xxxx xxxxx xxxx.</w:t>
            </w:r>
          </w:p>
          <w:p w14:paraId="52430F16" w14:textId="29D6C321" w:rsidR="00A149EF" w:rsidRPr="00825A79" w:rsidRDefault="00337F74" w:rsidP="00C0583C">
            <w:pPr>
              <w:pStyle w:val="Overskrift3"/>
              <w:ind w:right="174"/>
              <w:rPr>
                <w:rFonts w:ascii="Aptos" w:hAnsi="Aptos"/>
              </w:rPr>
            </w:pPr>
            <w:r>
              <w:rPr>
                <w:rFonts w:ascii="Aptos" w:hAnsi="Aptos"/>
              </w:rPr>
              <w:t>SÆRLIG HILSEN / GODE RÅD</w:t>
            </w:r>
          </w:p>
          <w:p w14:paraId="4CB5E156" w14:textId="30926430" w:rsidR="00EC4E60" w:rsidRPr="00EC4E60" w:rsidRDefault="00635B23" w:rsidP="006442CB">
            <w:r w:rsidRPr="0094682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F18F28" wp14:editId="6739BD09">
                  <wp:simplePos x="0" y="0"/>
                  <wp:positionH relativeFrom="column">
                    <wp:posOffset>1365250</wp:posOffset>
                  </wp:positionH>
                  <wp:positionV relativeFrom="page">
                    <wp:posOffset>6108700</wp:posOffset>
                  </wp:positionV>
                  <wp:extent cx="2238331" cy="1659255"/>
                  <wp:effectExtent l="0" t="0" r="0" b="0"/>
                  <wp:wrapNone/>
                  <wp:docPr id="1760856618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856618" name="Billede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31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682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C4FD522" wp14:editId="2C41D3B8">
                  <wp:simplePos x="0" y="0"/>
                  <wp:positionH relativeFrom="column">
                    <wp:posOffset>-606425</wp:posOffset>
                  </wp:positionH>
                  <wp:positionV relativeFrom="page">
                    <wp:posOffset>5461000</wp:posOffset>
                  </wp:positionV>
                  <wp:extent cx="2463800" cy="1809750"/>
                  <wp:effectExtent l="0" t="0" r="0" b="0"/>
                  <wp:wrapNone/>
                  <wp:docPr id="835955796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955796" name="Billede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25" cy="181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2A4F" w:rsidRPr="00946827">
              <w:t>Tak for alle de gode minder og dårlige jokes.</w:t>
            </w:r>
            <w:sdt>
              <w:sdtPr>
                <w:id w:val="-1044827622"/>
                <w:picture/>
              </w:sdtPr>
              <w:sdtContent/>
            </w:sdt>
            <w:r w:rsidR="001B72E5" w:rsidRPr="00946827">
              <w:t>B</w:t>
            </w:r>
            <w:sdt>
              <w:sdtPr>
                <w:id w:val="862781152"/>
                <w:picture/>
              </w:sdtPr>
              <w:sdtContent/>
            </w:sdt>
            <w:r w:rsidR="001B72E5" w:rsidRPr="00946827">
              <w:t>evar dit gode humør</w:t>
            </w:r>
            <w:r w:rsidR="001B406C" w:rsidRPr="00946827">
              <w:t>.</w:t>
            </w:r>
          </w:p>
        </w:tc>
      </w:tr>
    </w:tbl>
    <w:p w14:paraId="27EC25F9" w14:textId="693AF383" w:rsidR="0082236F" w:rsidRPr="002B4D39" w:rsidRDefault="0082236F" w:rsidP="009A2A4F">
      <w:pPr>
        <w:tabs>
          <w:tab w:val="left" w:pos="990"/>
        </w:tabs>
        <w:rPr>
          <w:sz w:val="22"/>
        </w:rPr>
      </w:pPr>
    </w:p>
    <w:sectPr w:rsidR="0082236F" w:rsidRPr="002B4D39" w:rsidSect="002B4D39">
      <w:headerReference w:type="default" r:id="rId14"/>
      <w:footerReference w:type="default" r:id="rId15"/>
      <w:pgSz w:w="11906" w:h="16838" w:code="9"/>
      <w:pgMar w:top="567" w:right="737" w:bottom="426" w:left="7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E389B" w14:textId="77777777" w:rsidR="004B633E" w:rsidRDefault="004B633E" w:rsidP="000C45FF">
      <w:r>
        <w:separator/>
      </w:r>
    </w:p>
  </w:endnote>
  <w:endnote w:type="continuationSeparator" w:id="0">
    <w:p w14:paraId="5874FA90" w14:textId="77777777" w:rsidR="004B633E" w:rsidRDefault="004B633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01C29" w14:textId="136C93EA" w:rsidR="00963D8C" w:rsidRDefault="00963D8C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E50F63D" wp14:editId="1993D463">
              <wp:simplePos x="0" y="0"/>
              <wp:positionH relativeFrom="column">
                <wp:posOffset>-58420</wp:posOffset>
              </wp:positionH>
              <wp:positionV relativeFrom="page">
                <wp:posOffset>7743825</wp:posOffset>
              </wp:positionV>
              <wp:extent cx="6727585" cy="2580640"/>
              <wp:effectExtent l="0" t="0" r="16510" b="10160"/>
              <wp:wrapNone/>
              <wp:docPr id="1966959178" name="Rektangel 1966959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7585" cy="25806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40A14D" id="Rektangel 1966959178" o:spid="_x0000_s1026" style="position:absolute;margin-left:-4.6pt;margin-top:609.75pt;width:529.75pt;height:203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" filled="f" strokecolor="#d3e5f6 [662]" strokeweight="1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11F46" w14:textId="77777777" w:rsidR="004B633E" w:rsidRDefault="004B633E" w:rsidP="000C45FF">
      <w:r>
        <w:separator/>
      </w:r>
    </w:p>
  </w:footnote>
  <w:footnote w:type="continuationSeparator" w:id="0">
    <w:p w14:paraId="05FE3587" w14:textId="77777777" w:rsidR="004B633E" w:rsidRDefault="004B633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2B16" w14:textId="4F6B5AC1" w:rsidR="00E541DD" w:rsidRDefault="00910A6A" w:rsidP="00794879">
    <w:pPr>
      <w:pStyle w:val="Sidehoved"/>
      <w:tabs>
        <w:tab w:val="left" w:pos="99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890EE3" wp14:editId="3BBC583E">
              <wp:simplePos x="0" y="0"/>
              <wp:positionH relativeFrom="column">
                <wp:posOffset>-58420</wp:posOffset>
              </wp:positionH>
              <wp:positionV relativeFrom="page">
                <wp:posOffset>3057525</wp:posOffset>
              </wp:positionV>
              <wp:extent cx="2633980" cy="4552950"/>
              <wp:effectExtent l="0" t="0" r="0" b="0"/>
              <wp:wrapNone/>
              <wp:docPr id="1001501324" name="Rektangel 1001501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3980" cy="45529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EE36EC" id="Rektangel 1001501324" o:spid="_x0000_s1026" style="position:absolute;margin-left:-4.6pt;margin-top:240.75pt;width:207.4pt;height:358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" fillcolor="#f2f2f2 [3052]" stroked="f" strokeweight=".5pt">
              <w10:wrap anchory="page"/>
            </v:rect>
          </w:pict>
        </mc:Fallback>
      </mc:AlternateContent>
    </w:r>
    <w:r w:rsidR="00D44028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ED2B88" wp14:editId="5DF8680C">
              <wp:simplePos x="0" y="0"/>
              <wp:positionH relativeFrom="column">
                <wp:posOffset>2751455</wp:posOffset>
              </wp:positionH>
              <wp:positionV relativeFrom="page">
                <wp:posOffset>3057525</wp:posOffset>
              </wp:positionV>
              <wp:extent cx="3927475" cy="4552950"/>
              <wp:effectExtent l="0" t="0" r="0" b="0"/>
              <wp:wrapNone/>
              <wp:docPr id="1588387351" name="Rektangel 1588387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7475" cy="45529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BB4450" id="Rektangel 1588387351" o:spid="_x0000_s1026" style="position:absolute;margin-left:216.65pt;margin-top:240.75pt;width:309.25pt;height:358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" fillcolor="#d8d8d8 [2732]" stroked="f" strokeweight=".5pt">
              <w10:wrap anchory="page"/>
            </v:rect>
          </w:pict>
        </mc:Fallback>
      </mc:AlternateContent>
    </w:r>
    <w:r w:rsidR="003E5173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28298BA" wp14:editId="6124E4EE">
              <wp:simplePos x="0" y="0"/>
              <wp:positionH relativeFrom="column">
                <wp:posOffset>-62553</wp:posOffset>
              </wp:positionH>
              <wp:positionV relativeFrom="page">
                <wp:posOffset>405442</wp:posOffset>
              </wp:positionV>
              <wp:extent cx="6730365" cy="2510790"/>
              <wp:effectExtent l="0" t="0" r="0" b="381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0365" cy="251079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189C85" id="Rektangel 1" o:spid="_x0000_s1026" style="position:absolute;margin-left:-4.95pt;margin-top:31.9pt;width:529.95pt;height:197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" fillcolor="#e5e8ed [663]" stroked="f" strokeweight=".5pt">
              <w10:wrap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07EAF"/>
    <w:rsid w:val="0001349B"/>
    <w:rsid w:val="000239FE"/>
    <w:rsid w:val="000277D0"/>
    <w:rsid w:val="00036450"/>
    <w:rsid w:val="00047A3E"/>
    <w:rsid w:val="00050BD3"/>
    <w:rsid w:val="000560F5"/>
    <w:rsid w:val="0006194C"/>
    <w:rsid w:val="00062389"/>
    <w:rsid w:val="00066C96"/>
    <w:rsid w:val="000722B9"/>
    <w:rsid w:val="00073B15"/>
    <w:rsid w:val="00081678"/>
    <w:rsid w:val="00090858"/>
    <w:rsid w:val="00094499"/>
    <w:rsid w:val="000A1A17"/>
    <w:rsid w:val="000C45FF"/>
    <w:rsid w:val="000C6FAF"/>
    <w:rsid w:val="000D0436"/>
    <w:rsid w:val="000E03E3"/>
    <w:rsid w:val="000E3EC5"/>
    <w:rsid w:val="000E3FD1"/>
    <w:rsid w:val="000E7B04"/>
    <w:rsid w:val="000F75DB"/>
    <w:rsid w:val="000F785D"/>
    <w:rsid w:val="00102A93"/>
    <w:rsid w:val="00112054"/>
    <w:rsid w:val="00117143"/>
    <w:rsid w:val="00136F8D"/>
    <w:rsid w:val="0014634D"/>
    <w:rsid w:val="00146D0D"/>
    <w:rsid w:val="001525E1"/>
    <w:rsid w:val="00166BA8"/>
    <w:rsid w:val="001711D3"/>
    <w:rsid w:val="00180329"/>
    <w:rsid w:val="00184858"/>
    <w:rsid w:val="0019001F"/>
    <w:rsid w:val="001914EE"/>
    <w:rsid w:val="001A3E1F"/>
    <w:rsid w:val="001A6982"/>
    <w:rsid w:val="001A74A5"/>
    <w:rsid w:val="001B1E78"/>
    <w:rsid w:val="001B2ABD"/>
    <w:rsid w:val="001B406C"/>
    <w:rsid w:val="001B6FDD"/>
    <w:rsid w:val="001B72E5"/>
    <w:rsid w:val="001C19A0"/>
    <w:rsid w:val="001D0EDE"/>
    <w:rsid w:val="001D6C81"/>
    <w:rsid w:val="001E0391"/>
    <w:rsid w:val="001E157A"/>
    <w:rsid w:val="001E1759"/>
    <w:rsid w:val="001E2EFB"/>
    <w:rsid w:val="001E537C"/>
    <w:rsid w:val="001F1ECC"/>
    <w:rsid w:val="00212487"/>
    <w:rsid w:val="002164BE"/>
    <w:rsid w:val="00221617"/>
    <w:rsid w:val="002248E2"/>
    <w:rsid w:val="002271AC"/>
    <w:rsid w:val="002400EB"/>
    <w:rsid w:val="002423EC"/>
    <w:rsid w:val="00254222"/>
    <w:rsid w:val="00256CF7"/>
    <w:rsid w:val="0025791E"/>
    <w:rsid w:val="0026680B"/>
    <w:rsid w:val="0027690F"/>
    <w:rsid w:val="00281FD5"/>
    <w:rsid w:val="00283915"/>
    <w:rsid w:val="00297ADE"/>
    <w:rsid w:val="002B4D39"/>
    <w:rsid w:val="002C06B2"/>
    <w:rsid w:val="002C3BFD"/>
    <w:rsid w:val="002D3262"/>
    <w:rsid w:val="002D4C87"/>
    <w:rsid w:val="002D5E88"/>
    <w:rsid w:val="002E09DB"/>
    <w:rsid w:val="002E6A3F"/>
    <w:rsid w:val="00300701"/>
    <w:rsid w:val="0030481B"/>
    <w:rsid w:val="00307454"/>
    <w:rsid w:val="003103DB"/>
    <w:rsid w:val="00314B1B"/>
    <w:rsid w:val="00314C44"/>
    <w:rsid w:val="003156FC"/>
    <w:rsid w:val="003254B5"/>
    <w:rsid w:val="00337F74"/>
    <w:rsid w:val="00352AF0"/>
    <w:rsid w:val="00370759"/>
    <w:rsid w:val="0037121F"/>
    <w:rsid w:val="003717A7"/>
    <w:rsid w:val="00375566"/>
    <w:rsid w:val="0038372E"/>
    <w:rsid w:val="003844B2"/>
    <w:rsid w:val="00384FCA"/>
    <w:rsid w:val="00397AC5"/>
    <w:rsid w:val="003A138B"/>
    <w:rsid w:val="003A6B7D"/>
    <w:rsid w:val="003A7F12"/>
    <w:rsid w:val="003B06CA"/>
    <w:rsid w:val="003B15D3"/>
    <w:rsid w:val="003B5E32"/>
    <w:rsid w:val="003C0D62"/>
    <w:rsid w:val="003C1365"/>
    <w:rsid w:val="003C39E6"/>
    <w:rsid w:val="003D0048"/>
    <w:rsid w:val="003D0F4F"/>
    <w:rsid w:val="003D7BA4"/>
    <w:rsid w:val="003E5173"/>
    <w:rsid w:val="0040499D"/>
    <w:rsid w:val="004071FC"/>
    <w:rsid w:val="004177E0"/>
    <w:rsid w:val="00432C98"/>
    <w:rsid w:val="00435448"/>
    <w:rsid w:val="00445947"/>
    <w:rsid w:val="0044712D"/>
    <w:rsid w:val="00451A05"/>
    <w:rsid w:val="00453186"/>
    <w:rsid w:val="004813B3"/>
    <w:rsid w:val="00486986"/>
    <w:rsid w:val="004878EA"/>
    <w:rsid w:val="00496591"/>
    <w:rsid w:val="004A11D0"/>
    <w:rsid w:val="004A1C22"/>
    <w:rsid w:val="004A66BD"/>
    <w:rsid w:val="004B3B9E"/>
    <w:rsid w:val="004B633E"/>
    <w:rsid w:val="004C63E4"/>
    <w:rsid w:val="004D0BAF"/>
    <w:rsid w:val="004D3011"/>
    <w:rsid w:val="004E4AAE"/>
    <w:rsid w:val="004E6255"/>
    <w:rsid w:val="00514879"/>
    <w:rsid w:val="00517795"/>
    <w:rsid w:val="005262AC"/>
    <w:rsid w:val="00532417"/>
    <w:rsid w:val="005413C5"/>
    <w:rsid w:val="00547436"/>
    <w:rsid w:val="005616D5"/>
    <w:rsid w:val="00561AF6"/>
    <w:rsid w:val="00581356"/>
    <w:rsid w:val="005829CC"/>
    <w:rsid w:val="005840DF"/>
    <w:rsid w:val="00592B04"/>
    <w:rsid w:val="005A2473"/>
    <w:rsid w:val="005B79C3"/>
    <w:rsid w:val="005C3165"/>
    <w:rsid w:val="005D0C46"/>
    <w:rsid w:val="005D40FD"/>
    <w:rsid w:val="005D6A39"/>
    <w:rsid w:val="005E0644"/>
    <w:rsid w:val="005E1EE7"/>
    <w:rsid w:val="005E39D5"/>
    <w:rsid w:val="005E6DF9"/>
    <w:rsid w:val="00600670"/>
    <w:rsid w:val="006065A6"/>
    <w:rsid w:val="006116FA"/>
    <w:rsid w:val="00611843"/>
    <w:rsid w:val="00611E1B"/>
    <w:rsid w:val="0062123A"/>
    <w:rsid w:val="00623E7A"/>
    <w:rsid w:val="00632956"/>
    <w:rsid w:val="00635B23"/>
    <w:rsid w:val="006442CB"/>
    <w:rsid w:val="00646E75"/>
    <w:rsid w:val="0064736C"/>
    <w:rsid w:val="00652BE1"/>
    <w:rsid w:val="0066412E"/>
    <w:rsid w:val="006771D0"/>
    <w:rsid w:val="0067734F"/>
    <w:rsid w:val="006848CF"/>
    <w:rsid w:val="006877E3"/>
    <w:rsid w:val="00690521"/>
    <w:rsid w:val="0069081F"/>
    <w:rsid w:val="006A6123"/>
    <w:rsid w:val="006A7085"/>
    <w:rsid w:val="006B0F10"/>
    <w:rsid w:val="006B3D90"/>
    <w:rsid w:val="006C6E31"/>
    <w:rsid w:val="006E164D"/>
    <w:rsid w:val="006E50A6"/>
    <w:rsid w:val="006E77F0"/>
    <w:rsid w:val="006F2770"/>
    <w:rsid w:val="0070462E"/>
    <w:rsid w:val="007056E2"/>
    <w:rsid w:val="00715FCB"/>
    <w:rsid w:val="00730288"/>
    <w:rsid w:val="00734B52"/>
    <w:rsid w:val="00737A83"/>
    <w:rsid w:val="007414D4"/>
    <w:rsid w:val="00743101"/>
    <w:rsid w:val="00746BB7"/>
    <w:rsid w:val="00762F83"/>
    <w:rsid w:val="007771DF"/>
    <w:rsid w:val="007775E1"/>
    <w:rsid w:val="007863BA"/>
    <w:rsid w:val="007867A0"/>
    <w:rsid w:val="00787D0D"/>
    <w:rsid w:val="007906F1"/>
    <w:rsid w:val="00790D3E"/>
    <w:rsid w:val="007927F5"/>
    <w:rsid w:val="00794879"/>
    <w:rsid w:val="00796DA2"/>
    <w:rsid w:val="007A07AE"/>
    <w:rsid w:val="007D3592"/>
    <w:rsid w:val="008002AB"/>
    <w:rsid w:val="00802A6E"/>
    <w:rsid w:val="00802CA0"/>
    <w:rsid w:val="008055DB"/>
    <w:rsid w:val="0081718B"/>
    <w:rsid w:val="00821BD8"/>
    <w:rsid w:val="0082236F"/>
    <w:rsid w:val="00825A79"/>
    <w:rsid w:val="00826A94"/>
    <w:rsid w:val="00830783"/>
    <w:rsid w:val="008472C9"/>
    <w:rsid w:val="0085267B"/>
    <w:rsid w:val="00852ACE"/>
    <w:rsid w:val="00856AE5"/>
    <w:rsid w:val="008628C1"/>
    <w:rsid w:val="00862FEC"/>
    <w:rsid w:val="00866B8A"/>
    <w:rsid w:val="0087341A"/>
    <w:rsid w:val="0087444B"/>
    <w:rsid w:val="008A1451"/>
    <w:rsid w:val="008C2656"/>
    <w:rsid w:val="008C6DE7"/>
    <w:rsid w:val="008D492A"/>
    <w:rsid w:val="008E4F56"/>
    <w:rsid w:val="008E5AE3"/>
    <w:rsid w:val="008E5E14"/>
    <w:rsid w:val="008F0A28"/>
    <w:rsid w:val="008F2B1D"/>
    <w:rsid w:val="00904C7E"/>
    <w:rsid w:val="00905B92"/>
    <w:rsid w:val="00906297"/>
    <w:rsid w:val="00910A6A"/>
    <w:rsid w:val="00915144"/>
    <w:rsid w:val="00916315"/>
    <w:rsid w:val="00922437"/>
    <w:rsid w:val="009260CD"/>
    <w:rsid w:val="00930E52"/>
    <w:rsid w:val="00935C72"/>
    <w:rsid w:val="009465ED"/>
    <w:rsid w:val="00946827"/>
    <w:rsid w:val="0095149B"/>
    <w:rsid w:val="00952C25"/>
    <w:rsid w:val="00954765"/>
    <w:rsid w:val="00961339"/>
    <w:rsid w:val="00963D8C"/>
    <w:rsid w:val="00991610"/>
    <w:rsid w:val="009A2A4F"/>
    <w:rsid w:val="009A3DC6"/>
    <w:rsid w:val="009A6483"/>
    <w:rsid w:val="009B3C5D"/>
    <w:rsid w:val="009B3D13"/>
    <w:rsid w:val="009B7C47"/>
    <w:rsid w:val="009C433A"/>
    <w:rsid w:val="009C6FCB"/>
    <w:rsid w:val="009D1D69"/>
    <w:rsid w:val="009D6480"/>
    <w:rsid w:val="009E1CB0"/>
    <w:rsid w:val="009F77BC"/>
    <w:rsid w:val="00A0725A"/>
    <w:rsid w:val="00A149EF"/>
    <w:rsid w:val="00A2118D"/>
    <w:rsid w:val="00A250DB"/>
    <w:rsid w:val="00A477FA"/>
    <w:rsid w:val="00A47B6B"/>
    <w:rsid w:val="00A517C2"/>
    <w:rsid w:val="00A6094E"/>
    <w:rsid w:val="00A7185E"/>
    <w:rsid w:val="00A87E8D"/>
    <w:rsid w:val="00A93E7D"/>
    <w:rsid w:val="00AB3E9C"/>
    <w:rsid w:val="00AC7E1C"/>
    <w:rsid w:val="00AD054E"/>
    <w:rsid w:val="00AD76E2"/>
    <w:rsid w:val="00AE7882"/>
    <w:rsid w:val="00AE7AD2"/>
    <w:rsid w:val="00AF1440"/>
    <w:rsid w:val="00AF28CE"/>
    <w:rsid w:val="00AF3C44"/>
    <w:rsid w:val="00B1201B"/>
    <w:rsid w:val="00B12530"/>
    <w:rsid w:val="00B20152"/>
    <w:rsid w:val="00B359E4"/>
    <w:rsid w:val="00B44C31"/>
    <w:rsid w:val="00B5422B"/>
    <w:rsid w:val="00B57D98"/>
    <w:rsid w:val="00B61CDF"/>
    <w:rsid w:val="00B67D54"/>
    <w:rsid w:val="00B70850"/>
    <w:rsid w:val="00B725AE"/>
    <w:rsid w:val="00B730B6"/>
    <w:rsid w:val="00B83682"/>
    <w:rsid w:val="00B851B4"/>
    <w:rsid w:val="00B869A0"/>
    <w:rsid w:val="00B94FD8"/>
    <w:rsid w:val="00BB1775"/>
    <w:rsid w:val="00BB6873"/>
    <w:rsid w:val="00BB78CB"/>
    <w:rsid w:val="00BD2C13"/>
    <w:rsid w:val="00C0583C"/>
    <w:rsid w:val="00C066B6"/>
    <w:rsid w:val="00C07BEB"/>
    <w:rsid w:val="00C15275"/>
    <w:rsid w:val="00C16FB3"/>
    <w:rsid w:val="00C37BA1"/>
    <w:rsid w:val="00C43E96"/>
    <w:rsid w:val="00C4674C"/>
    <w:rsid w:val="00C506CF"/>
    <w:rsid w:val="00C53EB6"/>
    <w:rsid w:val="00C72BED"/>
    <w:rsid w:val="00C90ABD"/>
    <w:rsid w:val="00C9578B"/>
    <w:rsid w:val="00CA1368"/>
    <w:rsid w:val="00CA51BF"/>
    <w:rsid w:val="00CA7AE2"/>
    <w:rsid w:val="00CB0055"/>
    <w:rsid w:val="00CB681B"/>
    <w:rsid w:val="00CC38B8"/>
    <w:rsid w:val="00CC4513"/>
    <w:rsid w:val="00CC7821"/>
    <w:rsid w:val="00CD122F"/>
    <w:rsid w:val="00CD2214"/>
    <w:rsid w:val="00CD6AB0"/>
    <w:rsid w:val="00CE1AAA"/>
    <w:rsid w:val="00CE7C0D"/>
    <w:rsid w:val="00CF0707"/>
    <w:rsid w:val="00D015BD"/>
    <w:rsid w:val="00D16CB4"/>
    <w:rsid w:val="00D2522B"/>
    <w:rsid w:val="00D32A49"/>
    <w:rsid w:val="00D32DC7"/>
    <w:rsid w:val="00D422DE"/>
    <w:rsid w:val="00D44028"/>
    <w:rsid w:val="00D47FED"/>
    <w:rsid w:val="00D5459D"/>
    <w:rsid w:val="00D572CA"/>
    <w:rsid w:val="00D61A65"/>
    <w:rsid w:val="00D66F9D"/>
    <w:rsid w:val="00D67995"/>
    <w:rsid w:val="00D905FA"/>
    <w:rsid w:val="00D91B97"/>
    <w:rsid w:val="00DA1F4D"/>
    <w:rsid w:val="00DA4184"/>
    <w:rsid w:val="00DA5A7D"/>
    <w:rsid w:val="00DB3291"/>
    <w:rsid w:val="00DB6E55"/>
    <w:rsid w:val="00DC233C"/>
    <w:rsid w:val="00DC48F2"/>
    <w:rsid w:val="00DD172A"/>
    <w:rsid w:val="00DD6F88"/>
    <w:rsid w:val="00DE0CE6"/>
    <w:rsid w:val="00DE2867"/>
    <w:rsid w:val="00DF3D96"/>
    <w:rsid w:val="00DF55ED"/>
    <w:rsid w:val="00E11126"/>
    <w:rsid w:val="00E1174F"/>
    <w:rsid w:val="00E127EA"/>
    <w:rsid w:val="00E23622"/>
    <w:rsid w:val="00E25A26"/>
    <w:rsid w:val="00E27095"/>
    <w:rsid w:val="00E4381A"/>
    <w:rsid w:val="00E44943"/>
    <w:rsid w:val="00E51F90"/>
    <w:rsid w:val="00E541DD"/>
    <w:rsid w:val="00E55D74"/>
    <w:rsid w:val="00E669F4"/>
    <w:rsid w:val="00E8558D"/>
    <w:rsid w:val="00E93AF4"/>
    <w:rsid w:val="00EA1A74"/>
    <w:rsid w:val="00EA4EB9"/>
    <w:rsid w:val="00EA6025"/>
    <w:rsid w:val="00EB2B27"/>
    <w:rsid w:val="00EB5993"/>
    <w:rsid w:val="00EC0A2C"/>
    <w:rsid w:val="00EC4E60"/>
    <w:rsid w:val="00EC5C7F"/>
    <w:rsid w:val="00F038DF"/>
    <w:rsid w:val="00F1143D"/>
    <w:rsid w:val="00F1495C"/>
    <w:rsid w:val="00F1532C"/>
    <w:rsid w:val="00F316CF"/>
    <w:rsid w:val="00F409E1"/>
    <w:rsid w:val="00F426DC"/>
    <w:rsid w:val="00F60274"/>
    <w:rsid w:val="00F77FB9"/>
    <w:rsid w:val="00F85625"/>
    <w:rsid w:val="00F97C4F"/>
    <w:rsid w:val="00FA0A1C"/>
    <w:rsid w:val="00FB068F"/>
    <w:rsid w:val="00FB30BF"/>
    <w:rsid w:val="00FB5CF6"/>
    <w:rsid w:val="00FD43E4"/>
    <w:rsid w:val="00FD44DE"/>
    <w:rsid w:val="00FE7B58"/>
    <w:rsid w:val="00FF0A37"/>
    <w:rsid w:val="00FF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  <w15:docId w15:val="{2A43F662-530C-4383-B2AE-43AAE5B40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6442CB"/>
    <w:rPr>
      <w:rFonts w:ascii="Corbel" w:hAnsi="Corbel"/>
      <w:sz w:val="20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967D84-E908-4518-AE96-F8EDD3AA4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{D084E45A-2ABF-45ED-91C4-4677FCA18DA8}tf00546271.dotx</Template>
  <TotalTime>60</TotalTime>
  <Pages>1</Pages>
  <Words>168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Klitgaard Christensen - Degn Grafisk A/S</dc:creator>
  <cp:keywords/>
  <dc:description/>
  <cp:lastModifiedBy>Henrik Bahnsen - Degn Grafisk A/S</cp:lastModifiedBy>
  <cp:revision>12</cp:revision>
  <dcterms:created xsi:type="dcterms:W3CDTF">2026-03-23T10:40:00Z</dcterms:created>
  <dcterms:modified xsi:type="dcterms:W3CDTF">2026-03-25T14:09:00Z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